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80CD4B" w14:textId="77777777" w:rsidR="00FB1A8A" w:rsidRDefault="009417CA" w:rsidP="009417CA">
      <w:pPr>
        <w:tabs>
          <w:tab w:val="left" w:pos="5490"/>
        </w:tabs>
        <w:jc w:val="left"/>
      </w:pPr>
      <w:r>
        <w:tab/>
      </w:r>
    </w:p>
    <w:p w14:paraId="34509807" w14:textId="77777777" w:rsidR="009417CA" w:rsidRDefault="009417CA" w:rsidP="009417CA">
      <w:pPr>
        <w:tabs>
          <w:tab w:val="left" w:pos="5490"/>
        </w:tabs>
        <w:jc w:val="left"/>
      </w:pPr>
    </w:p>
    <w:p w14:paraId="12E51FF5" w14:textId="77777777" w:rsidR="009417CA" w:rsidRDefault="009417CA" w:rsidP="009417CA">
      <w:pPr>
        <w:tabs>
          <w:tab w:val="left" w:pos="5490"/>
        </w:tabs>
        <w:jc w:val="left"/>
      </w:pPr>
    </w:p>
    <w:p w14:paraId="7B07C48E" w14:textId="77777777" w:rsidR="00FB1A8A" w:rsidRDefault="00FB1A8A"/>
    <w:p w14:paraId="740C7185" w14:textId="77777777" w:rsidR="00FB1A8A" w:rsidRDefault="00FB1A8A"/>
    <w:p w14:paraId="37BDA6BC" w14:textId="77777777" w:rsidR="006C25E1" w:rsidRDefault="006C25E1" w:rsidP="006C25E1">
      <w:pPr>
        <w:ind w:left="2880" w:firstLine="720"/>
        <w:jc w:val="left"/>
      </w:pPr>
    </w:p>
    <w:p w14:paraId="311BF6D8" w14:textId="0BE4C38A" w:rsidR="006C25E1" w:rsidRDefault="008423A8" w:rsidP="0025370F">
      <w:pPr>
        <w:ind w:left="2880" w:firstLine="720"/>
        <w:jc w:val="left"/>
        <w:rPr>
          <w:szCs w:val="22"/>
        </w:rPr>
      </w:pPr>
      <w:r>
        <w:t xml:space="preserve">   </w:t>
      </w:r>
      <w:r w:rsidR="00942204">
        <w:t>August 5</w:t>
      </w:r>
      <w:r w:rsidR="006C25E1">
        <w:t>, 202</w:t>
      </w:r>
      <w:r w:rsidR="00712AAC">
        <w:t>4</w:t>
      </w:r>
    </w:p>
    <w:p w14:paraId="6C572D57" w14:textId="677358EA" w:rsidR="0025370F" w:rsidRDefault="0025370F" w:rsidP="0025370F">
      <w:pPr>
        <w:ind w:left="2880" w:firstLine="720"/>
        <w:jc w:val="left"/>
        <w:rPr>
          <w:szCs w:val="22"/>
        </w:rPr>
      </w:pPr>
    </w:p>
    <w:p w14:paraId="4F270204" w14:textId="219E0CFB" w:rsidR="0025370F" w:rsidRDefault="0025370F" w:rsidP="0025370F">
      <w:pPr>
        <w:ind w:left="2880" w:firstLine="720"/>
        <w:jc w:val="left"/>
        <w:rPr>
          <w:szCs w:val="22"/>
        </w:rPr>
      </w:pPr>
    </w:p>
    <w:p w14:paraId="4764BFB1" w14:textId="77777777" w:rsidR="0025370F" w:rsidRDefault="0025370F" w:rsidP="0025370F">
      <w:pPr>
        <w:ind w:left="2880" w:firstLine="720"/>
        <w:jc w:val="left"/>
        <w:rPr>
          <w:szCs w:val="22"/>
        </w:rPr>
      </w:pPr>
    </w:p>
    <w:p w14:paraId="18D99770" w14:textId="77777777" w:rsidR="006C25E1" w:rsidRDefault="006C25E1" w:rsidP="006C25E1">
      <w:pPr>
        <w:jc w:val="left"/>
        <w:rPr>
          <w:szCs w:val="24"/>
        </w:rPr>
      </w:pPr>
      <w:r>
        <w:rPr>
          <w:szCs w:val="24"/>
        </w:rPr>
        <w:t>TO:</w:t>
      </w:r>
      <w:r>
        <w:rPr>
          <w:szCs w:val="24"/>
        </w:rPr>
        <w:tab/>
      </w:r>
      <w:r>
        <w:rPr>
          <w:szCs w:val="24"/>
        </w:rPr>
        <w:tab/>
        <w:t>Prospective Bidders</w:t>
      </w:r>
    </w:p>
    <w:p w14:paraId="6E935B6E" w14:textId="77777777" w:rsidR="006C25E1" w:rsidRDefault="006C25E1" w:rsidP="006C25E1">
      <w:pPr>
        <w:jc w:val="left"/>
        <w:rPr>
          <w:szCs w:val="24"/>
        </w:rPr>
      </w:pPr>
    </w:p>
    <w:p w14:paraId="2627908F" w14:textId="67AD68AE" w:rsidR="006C25E1" w:rsidRDefault="006C25E1" w:rsidP="006C25E1">
      <w:pPr>
        <w:jc w:val="left"/>
        <w:rPr>
          <w:rFonts w:cs="Arial"/>
          <w:szCs w:val="24"/>
        </w:rPr>
      </w:pPr>
      <w:r>
        <w:rPr>
          <w:rFonts w:cs="Arial"/>
          <w:szCs w:val="24"/>
        </w:rPr>
        <w:t>FROM:</w:t>
      </w:r>
      <w:r>
        <w:rPr>
          <w:rFonts w:cs="Arial"/>
          <w:szCs w:val="24"/>
        </w:rPr>
        <w:tab/>
      </w:r>
      <w:r w:rsidR="006227C7">
        <w:rPr>
          <w:rFonts w:cs="Arial"/>
          <w:szCs w:val="24"/>
        </w:rPr>
        <w:t>Alison Neustein</w:t>
      </w:r>
      <w:r>
        <w:rPr>
          <w:rFonts w:cs="Arial"/>
          <w:szCs w:val="24"/>
        </w:rPr>
        <w:t>,</w:t>
      </w:r>
      <w:r w:rsidR="00D61F60">
        <w:rPr>
          <w:rFonts w:cs="Arial"/>
          <w:szCs w:val="24"/>
        </w:rPr>
        <w:t xml:space="preserve"> District </w:t>
      </w:r>
      <w:r>
        <w:rPr>
          <w:rFonts w:cs="Arial"/>
          <w:szCs w:val="24"/>
        </w:rPr>
        <w:t>Land Agent</w:t>
      </w:r>
    </w:p>
    <w:p w14:paraId="56E192B1" w14:textId="77777777" w:rsidR="006C25E1" w:rsidRDefault="006C25E1" w:rsidP="006C25E1">
      <w:pPr>
        <w:jc w:val="left"/>
        <w:rPr>
          <w:rFonts w:cs="Arial"/>
          <w:szCs w:val="24"/>
        </w:rPr>
      </w:pPr>
      <w:r>
        <w:rPr>
          <w:rFonts w:cs="Arial"/>
          <w:szCs w:val="24"/>
        </w:rPr>
        <w:tab/>
      </w:r>
      <w:r>
        <w:rPr>
          <w:rFonts w:cs="Arial"/>
          <w:szCs w:val="24"/>
        </w:rPr>
        <w:tab/>
        <w:t>Department of Land and Natural Resources, Land Division</w:t>
      </w:r>
      <w:r>
        <w:rPr>
          <w:rFonts w:cs="Arial"/>
          <w:szCs w:val="24"/>
        </w:rPr>
        <w:tab/>
      </w:r>
    </w:p>
    <w:p w14:paraId="26C57ADA" w14:textId="44068630" w:rsidR="006C25E1" w:rsidRDefault="006C25E1" w:rsidP="006C25E1">
      <w:pPr>
        <w:jc w:val="left"/>
        <w:rPr>
          <w:rFonts w:cs="Arial"/>
          <w:szCs w:val="24"/>
        </w:rPr>
      </w:pPr>
    </w:p>
    <w:p w14:paraId="4956CA5C" w14:textId="77777777" w:rsidR="0025370F" w:rsidRDefault="0025370F" w:rsidP="006C25E1">
      <w:pPr>
        <w:jc w:val="left"/>
        <w:rPr>
          <w:rFonts w:cs="Arial"/>
          <w:szCs w:val="24"/>
        </w:rPr>
      </w:pPr>
    </w:p>
    <w:p w14:paraId="17E54815" w14:textId="5421FE4B" w:rsidR="00CB579A" w:rsidRDefault="006C25E1" w:rsidP="00CB579A">
      <w:pPr>
        <w:pStyle w:val="BodyTextIndent"/>
        <w:ind w:left="1440" w:right="648" w:hanging="1440"/>
        <w:jc w:val="left"/>
        <w:rPr>
          <w:rFonts w:cs="Arial"/>
          <w:szCs w:val="24"/>
        </w:rPr>
      </w:pPr>
      <w:r>
        <w:rPr>
          <w:rFonts w:ascii="Arial" w:hAnsi="Arial" w:cs="Arial"/>
          <w:szCs w:val="24"/>
        </w:rPr>
        <w:t>SUBJECT:</w:t>
      </w:r>
      <w:r>
        <w:rPr>
          <w:rFonts w:ascii="Arial" w:hAnsi="Arial" w:cs="Arial"/>
          <w:szCs w:val="24"/>
        </w:rPr>
        <w:tab/>
      </w:r>
      <w:r w:rsidR="0025370F">
        <w:rPr>
          <w:rFonts w:ascii="Arial" w:hAnsi="Arial" w:cs="Arial"/>
          <w:szCs w:val="24"/>
        </w:rPr>
        <w:t>Irrigation Contractor to o</w:t>
      </w:r>
      <w:r w:rsidR="006227C7" w:rsidRPr="006227C7">
        <w:rPr>
          <w:rFonts w:ascii="Arial" w:hAnsi="Arial" w:cs="Arial"/>
          <w:szCs w:val="24"/>
        </w:rPr>
        <w:t>perate and maintain the East Kauai Water System</w:t>
      </w:r>
      <w:r w:rsidR="00E3343E" w:rsidRPr="006227C7">
        <w:rPr>
          <w:rFonts w:ascii="Arial" w:hAnsi="Arial" w:cs="Arial"/>
          <w:szCs w:val="24"/>
        </w:rPr>
        <w:t xml:space="preserve"> </w:t>
      </w:r>
      <w:r w:rsidR="006227C7" w:rsidRPr="006227C7">
        <w:rPr>
          <w:rFonts w:ascii="Arial" w:hAnsi="Arial" w:cs="Arial"/>
          <w:szCs w:val="24"/>
        </w:rPr>
        <w:t>located on a portion of government lands within the drainage basins of the North Fork Wailua River and Kapaa Stream, Kawaihau, Kauai, Tax Map Key: Various.</w:t>
      </w:r>
    </w:p>
    <w:p w14:paraId="7A63B4C1" w14:textId="26853AB5" w:rsidR="006C25E1" w:rsidRDefault="006C25E1" w:rsidP="006227C7">
      <w:pPr>
        <w:pStyle w:val="BodyTextIndent"/>
        <w:spacing w:after="0"/>
        <w:ind w:left="1440" w:right="648" w:hanging="1440"/>
        <w:jc w:val="left"/>
        <w:rPr>
          <w:rFonts w:ascii="Arial" w:hAnsi="Arial" w:cs="Arial"/>
          <w:szCs w:val="24"/>
        </w:rPr>
      </w:pPr>
    </w:p>
    <w:p w14:paraId="6029F0C4" w14:textId="77777777" w:rsidR="0025370F" w:rsidRDefault="0025370F" w:rsidP="006227C7">
      <w:pPr>
        <w:pStyle w:val="BodyTextIndent"/>
        <w:spacing w:after="0"/>
        <w:ind w:left="1440" w:right="648" w:hanging="1440"/>
        <w:jc w:val="left"/>
        <w:rPr>
          <w:rFonts w:ascii="Arial" w:hAnsi="Arial" w:cs="Arial"/>
          <w:szCs w:val="24"/>
        </w:rPr>
      </w:pPr>
    </w:p>
    <w:p w14:paraId="73E32E28" w14:textId="4DDE3B0B" w:rsidR="003D2A43" w:rsidRDefault="006C25E1" w:rsidP="003D2A43">
      <w:pPr>
        <w:autoSpaceDE w:val="0"/>
        <w:autoSpaceDN w:val="0"/>
        <w:adjustRightInd w:val="0"/>
        <w:jc w:val="left"/>
        <w:rPr>
          <w:rFonts w:cs="Arial"/>
          <w:szCs w:val="24"/>
        </w:rPr>
      </w:pPr>
      <w:r>
        <w:rPr>
          <w:szCs w:val="24"/>
        </w:rPr>
        <w:t xml:space="preserve">Please submit a quotation </w:t>
      </w:r>
      <w:r w:rsidR="006227C7" w:rsidRPr="006227C7">
        <w:rPr>
          <w:szCs w:val="24"/>
        </w:rPr>
        <w:t xml:space="preserve">to </w:t>
      </w:r>
      <w:bookmarkStart w:id="0" w:name="_Hlk51847667"/>
      <w:r w:rsidR="006227C7" w:rsidRPr="006227C7">
        <w:rPr>
          <w:szCs w:val="24"/>
        </w:rPr>
        <w:t xml:space="preserve">operate and maintain the East Kauai Water System </w:t>
      </w:r>
      <w:bookmarkEnd w:id="0"/>
      <w:r w:rsidR="006227C7" w:rsidRPr="006227C7">
        <w:rPr>
          <w:szCs w:val="24"/>
        </w:rPr>
        <w:t xml:space="preserve">for </w:t>
      </w:r>
      <w:r w:rsidR="006227C7">
        <w:rPr>
          <w:szCs w:val="24"/>
        </w:rPr>
        <w:t xml:space="preserve">a period of </w:t>
      </w:r>
      <w:r w:rsidR="00942204">
        <w:rPr>
          <w:szCs w:val="24"/>
        </w:rPr>
        <w:t>2 moths</w:t>
      </w:r>
      <w:r w:rsidR="006227C7" w:rsidRPr="006227C7">
        <w:rPr>
          <w:szCs w:val="24"/>
        </w:rPr>
        <w:t>.</w:t>
      </w:r>
      <w:r w:rsidR="006227C7">
        <w:rPr>
          <w:szCs w:val="24"/>
        </w:rPr>
        <w:t xml:space="preserve"> </w:t>
      </w:r>
      <w:bookmarkStart w:id="1" w:name="_Hlk51847721"/>
      <w:r w:rsidR="006227C7">
        <w:rPr>
          <w:szCs w:val="24"/>
        </w:rPr>
        <w:t xml:space="preserve">The area will include the existing </w:t>
      </w:r>
      <w:r w:rsidR="003D2A43">
        <w:rPr>
          <w:szCs w:val="24"/>
        </w:rPr>
        <w:t xml:space="preserve">irrigation water diversion and transportation infrastructure system including diversions on the Kapaa Stream and, Wailua Reservoir and </w:t>
      </w:r>
      <w:proofErr w:type="spellStart"/>
      <w:r w:rsidR="003D2A43">
        <w:rPr>
          <w:szCs w:val="24"/>
        </w:rPr>
        <w:t>Aahoaka</w:t>
      </w:r>
      <w:proofErr w:type="spellEnd"/>
      <w:r w:rsidR="003D2A43">
        <w:rPr>
          <w:szCs w:val="24"/>
        </w:rPr>
        <w:t xml:space="preserve">: </w:t>
      </w:r>
      <w:proofErr w:type="gramStart"/>
      <w:r w:rsidR="003D2A43">
        <w:rPr>
          <w:szCs w:val="24"/>
        </w:rPr>
        <w:t>the</w:t>
      </w:r>
      <w:proofErr w:type="gramEnd"/>
      <w:r w:rsidR="003D2A43">
        <w:rPr>
          <w:szCs w:val="24"/>
        </w:rPr>
        <w:t xml:space="preserve"> Wailua and upper </w:t>
      </w:r>
      <w:proofErr w:type="spellStart"/>
      <w:r w:rsidR="003D2A43">
        <w:rPr>
          <w:szCs w:val="24"/>
        </w:rPr>
        <w:t>Kapahi</w:t>
      </w:r>
      <w:proofErr w:type="spellEnd"/>
      <w:r w:rsidR="003D2A43">
        <w:rPr>
          <w:szCs w:val="24"/>
        </w:rPr>
        <w:t xml:space="preserve"> Reservoirs; and related transmission and later</w:t>
      </w:r>
      <w:r w:rsidR="00101015">
        <w:rPr>
          <w:szCs w:val="24"/>
        </w:rPr>
        <w:t>al</w:t>
      </w:r>
      <w:r w:rsidR="003D2A43">
        <w:rPr>
          <w:szCs w:val="24"/>
        </w:rPr>
        <w:t xml:space="preserve"> ditch lines which are in working order.  </w:t>
      </w:r>
      <w:r w:rsidR="003D2A43">
        <w:rPr>
          <w:rFonts w:cs="Arial"/>
          <w:szCs w:val="24"/>
        </w:rPr>
        <w:t>The winning bidder shall be responsible for the operation, repair and maintenance of irrigation water diversions and transportation system limited to addressing only public health and safety issues and preserving the ability of the system to divert and transport water in the future.</w:t>
      </w:r>
      <w:r w:rsidR="0025370F">
        <w:rPr>
          <w:rFonts w:cs="Arial"/>
          <w:szCs w:val="24"/>
        </w:rPr>
        <w:t xml:space="preserve">  Bidder must be a licensed irrigation contractor in the State of Hawaii. </w:t>
      </w:r>
      <w:r w:rsidR="003D2A43">
        <w:rPr>
          <w:rFonts w:cs="Arial"/>
          <w:szCs w:val="24"/>
        </w:rPr>
        <w:t>No diversion of water for irrigation or other commercial purposes will be allowed.</w:t>
      </w:r>
      <w:r w:rsidR="00CB579A">
        <w:rPr>
          <w:rFonts w:cs="Arial"/>
          <w:szCs w:val="24"/>
        </w:rPr>
        <w:t xml:space="preserve"> Please see attached </w:t>
      </w:r>
      <w:r w:rsidR="006B2B21">
        <w:rPr>
          <w:rFonts w:cs="Arial"/>
          <w:szCs w:val="24"/>
        </w:rPr>
        <w:t>Detail Sheet for maps and more detailed instructions.</w:t>
      </w:r>
    </w:p>
    <w:p w14:paraId="0D869903" w14:textId="77777777" w:rsidR="003D2A43" w:rsidRDefault="003D2A43" w:rsidP="003D2A43">
      <w:pPr>
        <w:autoSpaceDE w:val="0"/>
        <w:autoSpaceDN w:val="0"/>
        <w:adjustRightInd w:val="0"/>
        <w:jc w:val="left"/>
        <w:rPr>
          <w:szCs w:val="24"/>
        </w:rPr>
      </w:pPr>
    </w:p>
    <w:p w14:paraId="4662F351" w14:textId="60D42045" w:rsidR="006B2B21" w:rsidRDefault="003D2A43" w:rsidP="006B2B21">
      <w:pPr>
        <w:rPr>
          <w:szCs w:val="24"/>
        </w:rPr>
      </w:pPr>
      <w:r>
        <w:rPr>
          <w:szCs w:val="24"/>
        </w:rPr>
        <w:t xml:space="preserve">NOT included are the non-operational parts of the system in the Kapaa area which have been </w:t>
      </w:r>
      <w:bookmarkEnd w:id="1"/>
      <w:r w:rsidR="008D0F8B">
        <w:rPr>
          <w:szCs w:val="24"/>
        </w:rPr>
        <w:t>abandoned or are not currently in working order</w:t>
      </w:r>
      <w:r w:rsidR="00712AAC">
        <w:rPr>
          <w:szCs w:val="24"/>
        </w:rPr>
        <w:t>.</w:t>
      </w:r>
    </w:p>
    <w:p w14:paraId="46329D7D" w14:textId="77777777" w:rsidR="006B2B21" w:rsidRDefault="006B2B21" w:rsidP="006B2B21">
      <w:pPr>
        <w:rPr>
          <w:szCs w:val="24"/>
        </w:rPr>
      </w:pPr>
    </w:p>
    <w:p w14:paraId="09A220EC" w14:textId="520B45C1" w:rsidR="006B2B21" w:rsidRDefault="006C25E1" w:rsidP="006B2B21">
      <w:pPr>
        <w:rPr>
          <w:szCs w:val="24"/>
        </w:rPr>
      </w:pPr>
      <w:r>
        <w:rPr>
          <w:rFonts w:cs="Arial"/>
          <w:szCs w:val="24"/>
        </w:rPr>
        <w:t>Please submit your fee quote online by</w:t>
      </w:r>
      <w:r>
        <w:rPr>
          <w:szCs w:val="24"/>
        </w:rPr>
        <w:t xml:space="preserve"> </w:t>
      </w:r>
      <w:r w:rsidR="00E7420A">
        <w:rPr>
          <w:b/>
          <w:szCs w:val="24"/>
          <w:u w:val="single"/>
        </w:rPr>
        <w:t>2</w:t>
      </w:r>
      <w:r>
        <w:rPr>
          <w:b/>
          <w:szCs w:val="24"/>
          <w:u w:val="single"/>
        </w:rPr>
        <w:t>:</w:t>
      </w:r>
      <w:r w:rsidR="00E7420A">
        <w:rPr>
          <w:b/>
          <w:szCs w:val="24"/>
          <w:u w:val="single"/>
        </w:rPr>
        <w:t>0</w:t>
      </w:r>
      <w:r>
        <w:rPr>
          <w:b/>
          <w:szCs w:val="24"/>
          <w:u w:val="single"/>
        </w:rPr>
        <w:t>0pm on</w:t>
      </w:r>
      <w:r>
        <w:rPr>
          <w:b/>
          <w:bCs/>
          <w:szCs w:val="24"/>
          <w:u w:val="single"/>
        </w:rPr>
        <w:t xml:space="preserve"> </w:t>
      </w:r>
      <w:r w:rsidR="00EC2138">
        <w:rPr>
          <w:b/>
          <w:bCs/>
          <w:szCs w:val="24"/>
          <w:u w:val="single"/>
        </w:rPr>
        <w:t>August</w:t>
      </w:r>
      <w:r w:rsidR="00712AAC">
        <w:rPr>
          <w:b/>
          <w:bCs/>
          <w:szCs w:val="24"/>
          <w:u w:val="single"/>
        </w:rPr>
        <w:t xml:space="preserve"> </w:t>
      </w:r>
      <w:r w:rsidR="00942204">
        <w:rPr>
          <w:b/>
          <w:bCs/>
          <w:szCs w:val="24"/>
          <w:u w:val="single"/>
        </w:rPr>
        <w:t>9</w:t>
      </w:r>
      <w:r>
        <w:rPr>
          <w:b/>
          <w:bCs/>
          <w:szCs w:val="24"/>
          <w:u w:val="single"/>
        </w:rPr>
        <w:t>, 20</w:t>
      </w:r>
      <w:r w:rsidR="00E3343E">
        <w:rPr>
          <w:b/>
          <w:bCs/>
          <w:szCs w:val="24"/>
          <w:u w:val="single"/>
        </w:rPr>
        <w:t>2</w:t>
      </w:r>
      <w:r w:rsidR="00712AAC">
        <w:rPr>
          <w:b/>
          <w:bCs/>
          <w:szCs w:val="24"/>
          <w:u w:val="single"/>
        </w:rPr>
        <w:t>4</w:t>
      </w:r>
      <w:r>
        <w:rPr>
          <w:szCs w:val="24"/>
        </w:rPr>
        <w:t>, to qualify as a prospective bidder for this project.</w:t>
      </w:r>
    </w:p>
    <w:p w14:paraId="4104AA64" w14:textId="77777777" w:rsidR="006B2B21" w:rsidRDefault="006B2B21" w:rsidP="006B2B21">
      <w:pPr>
        <w:rPr>
          <w:szCs w:val="24"/>
        </w:rPr>
      </w:pPr>
    </w:p>
    <w:p w14:paraId="2BBF2FA4" w14:textId="2BD5B81B" w:rsidR="006C25E1" w:rsidRPr="006B2B21" w:rsidRDefault="006C25E1" w:rsidP="006B2B21">
      <w:pPr>
        <w:rPr>
          <w:szCs w:val="24"/>
        </w:rPr>
      </w:pPr>
      <w:r>
        <w:rPr>
          <w:szCs w:val="24"/>
        </w:rPr>
        <w:t xml:space="preserve">Vendor compliance will be conducted via Hawaii Compliance Express (HCE).  Compliance is required from the successful bidder prior to awarding project and commencement of work activities.  </w:t>
      </w:r>
      <w:r>
        <w:t xml:space="preserve">It is the responsibility of the vendor to ensure they are registered with </w:t>
      </w:r>
      <w:proofErr w:type="gramStart"/>
      <w:r>
        <w:t>HCE</w:t>
      </w:r>
      <w:proofErr w:type="gramEnd"/>
      <w:r>
        <w:t xml:space="preserve"> and their information is updated and accurate.</w:t>
      </w:r>
    </w:p>
    <w:p w14:paraId="6093782C" w14:textId="77777777" w:rsidR="006C25E1" w:rsidRDefault="006C25E1" w:rsidP="006C25E1">
      <w:pPr>
        <w:ind w:firstLine="720"/>
        <w:rPr>
          <w:rFonts w:cs="Arial"/>
          <w:szCs w:val="24"/>
        </w:rPr>
      </w:pPr>
    </w:p>
    <w:p w14:paraId="147628C6" w14:textId="77777777" w:rsidR="006C25E1" w:rsidRDefault="006C25E1" w:rsidP="006C25E1">
      <w:pPr>
        <w:ind w:firstLine="720"/>
        <w:rPr>
          <w:rFonts w:cs="Arial"/>
          <w:szCs w:val="24"/>
        </w:rPr>
      </w:pPr>
    </w:p>
    <w:p w14:paraId="6AB74BC3" w14:textId="57AF0674" w:rsidR="00CB579A" w:rsidRPr="008D0F8B" w:rsidRDefault="006C25E1" w:rsidP="00CB579A">
      <w:pPr>
        <w:pStyle w:val="BodyTextIndent"/>
        <w:spacing w:after="0"/>
        <w:ind w:left="0"/>
        <w:jc w:val="left"/>
        <w:rPr>
          <w:rFonts w:ascii="Arial" w:hAnsi="Arial" w:cs="Arial"/>
          <w:bCs/>
          <w:szCs w:val="24"/>
        </w:rPr>
      </w:pPr>
      <w:r>
        <w:rPr>
          <w:rFonts w:ascii="Arial" w:hAnsi="Arial" w:cs="Arial"/>
          <w:b/>
          <w:szCs w:val="24"/>
          <w:u w:val="single"/>
        </w:rPr>
        <w:t>SCOPE OF WORK:</w:t>
      </w:r>
      <w:bookmarkStart w:id="2" w:name="_Hlk51849405"/>
      <w:r w:rsidR="00CB579A">
        <w:rPr>
          <w:rFonts w:ascii="Arial" w:hAnsi="Arial" w:cs="Arial"/>
          <w:b/>
          <w:szCs w:val="24"/>
          <w:u w:val="single"/>
        </w:rPr>
        <w:t xml:space="preserve">   </w:t>
      </w:r>
      <w:r w:rsidR="008D0F8B">
        <w:rPr>
          <w:rFonts w:ascii="Arial" w:hAnsi="Arial" w:cs="Arial"/>
          <w:bCs/>
          <w:szCs w:val="24"/>
        </w:rPr>
        <w:t xml:space="preserve"> See attached Detail Sheet.</w:t>
      </w:r>
    </w:p>
    <w:bookmarkEnd w:id="2"/>
    <w:p w14:paraId="75B84428" w14:textId="77777777" w:rsidR="006A19DC" w:rsidRDefault="006A19DC" w:rsidP="006A19DC">
      <w:pPr>
        <w:pStyle w:val="BodyTextIndent"/>
        <w:spacing w:after="0"/>
        <w:jc w:val="left"/>
        <w:rPr>
          <w:rFonts w:ascii="Arial" w:hAnsi="Arial" w:cs="Arial"/>
          <w:szCs w:val="24"/>
        </w:rPr>
      </w:pPr>
    </w:p>
    <w:p w14:paraId="7627BBBB" w14:textId="12013EAD" w:rsidR="00CB579A" w:rsidRPr="0025370F" w:rsidRDefault="00CB579A" w:rsidP="00CB579A">
      <w:pPr>
        <w:pStyle w:val="BodyTextIndent"/>
        <w:numPr>
          <w:ilvl w:val="0"/>
          <w:numId w:val="5"/>
        </w:numPr>
        <w:jc w:val="left"/>
        <w:rPr>
          <w:rFonts w:ascii="Arial" w:hAnsi="Arial" w:cs="Arial"/>
          <w:szCs w:val="24"/>
        </w:rPr>
      </w:pPr>
      <w:bookmarkStart w:id="3" w:name="_Hlk51849376"/>
      <w:r w:rsidRPr="00CB579A">
        <w:rPr>
          <w:rFonts w:ascii="Arial" w:hAnsi="Arial" w:cs="Arial"/>
          <w:szCs w:val="24"/>
        </w:rPr>
        <w:t>Supplying water throughout the active ditch system</w:t>
      </w:r>
      <w:bookmarkEnd w:id="3"/>
    </w:p>
    <w:p w14:paraId="3A3FF27F" w14:textId="6F12D3FF" w:rsidR="00CB579A" w:rsidRDefault="00CB579A" w:rsidP="00CB579A">
      <w:pPr>
        <w:pStyle w:val="BodyTextIndent"/>
        <w:numPr>
          <w:ilvl w:val="0"/>
          <w:numId w:val="5"/>
        </w:numPr>
        <w:jc w:val="left"/>
        <w:rPr>
          <w:rFonts w:ascii="Arial" w:hAnsi="Arial" w:cs="Arial"/>
          <w:szCs w:val="24"/>
        </w:rPr>
      </w:pPr>
      <w:r w:rsidRPr="00CB579A">
        <w:rPr>
          <w:rFonts w:ascii="Arial" w:hAnsi="Arial" w:cs="Arial"/>
          <w:szCs w:val="24"/>
        </w:rPr>
        <w:t xml:space="preserve">Manage the Wailua and Upper </w:t>
      </w:r>
      <w:proofErr w:type="spellStart"/>
      <w:r w:rsidRPr="00CB579A">
        <w:rPr>
          <w:rFonts w:ascii="Arial" w:hAnsi="Arial" w:cs="Arial"/>
          <w:szCs w:val="24"/>
        </w:rPr>
        <w:t>Kapahi</w:t>
      </w:r>
      <w:proofErr w:type="spellEnd"/>
      <w:r w:rsidRPr="00CB579A">
        <w:rPr>
          <w:rFonts w:ascii="Arial" w:hAnsi="Arial" w:cs="Arial"/>
          <w:szCs w:val="24"/>
        </w:rPr>
        <w:t xml:space="preserve"> Reservoirs</w:t>
      </w:r>
    </w:p>
    <w:p w14:paraId="49950D30" w14:textId="04EC9E8B" w:rsidR="00CB579A" w:rsidRPr="00CB579A" w:rsidRDefault="00CB579A" w:rsidP="00CB579A">
      <w:pPr>
        <w:pStyle w:val="BodyTextIndent"/>
        <w:numPr>
          <w:ilvl w:val="0"/>
          <w:numId w:val="5"/>
        </w:numPr>
        <w:rPr>
          <w:rFonts w:ascii="Arial" w:hAnsi="Arial" w:cs="Arial"/>
          <w:szCs w:val="24"/>
        </w:rPr>
      </w:pPr>
      <w:r w:rsidRPr="00CB579A">
        <w:rPr>
          <w:rFonts w:ascii="Arial" w:hAnsi="Arial" w:cs="Arial"/>
          <w:szCs w:val="24"/>
        </w:rPr>
        <w:t xml:space="preserve">Maintain the ditch </w:t>
      </w:r>
      <w:proofErr w:type="gramStart"/>
      <w:r w:rsidRPr="00CB579A">
        <w:rPr>
          <w:rFonts w:ascii="Arial" w:hAnsi="Arial" w:cs="Arial"/>
          <w:szCs w:val="24"/>
        </w:rPr>
        <w:t>intakes</w:t>
      </w:r>
      <w:proofErr w:type="gramEnd"/>
    </w:p>
    <w:p w14:paraId="7BE0DC36" w14:textId="766431A3" w:rsidR="00CB579A" w:rsidRPr="00CB579A" w:rsidRDefault="00CB579A" w:rsidP="00CB579A">
      <w:pPr>
        <w:pStyle w:val="BodyTextIndent"/>
        <w:numPr>
          <w:ilvl w:val="0"/>
          <w:numId w:val="5"/>
        </w:numPr>
        <w:jc w:val="left"/>
        <w:rPr>
          <w:rFonts w:ascii="Arial" w:hAnsi="Arial" w:cs="Arial"/>
          <w:szCs w:val="24"/>
        </w:rPr>
      </w:pPr>
      <w:r w:rsidRPr="00CB579A">
        <w:rPr>
          <w:rFonts w:ascii="Arial" w:hAnsi="Arial" w:cs="Arial"/>
          <w:szCs w:val="24"/>
        </w:rPr>
        <w:t xml:space="preserve"> Maintain the vegetation on the dams to meet current </w:t>
      </w:r>
      <w:proofErr w:type="gramStart"/>
      <w:r w:rsidRPr="00CB579A">
        <w:rPr>
          <w:rFonts w:ascii="Arial" w:hAnsi="Arial" w:cs="Arial"/>
          <w:szCs w:val="24"/>
        </w:rPr>
        <w:t>standards</w:t>
      </w:r>
      <w:proofErr w:type="gramEnd"/>
    </w:p>
    <w:p w14:paraId="7C6CF31B" w14:textId="7CD13146" w:rsidR="00CB579A" w:rsidRPr="00CB579A" w:rsidRDefault="00CB579A" w:rsidP="00CB579A">
      <w:pPr>
        <w:pStyle w:val="BodyTextIndent"/>
        <w:numPr>
          <w:ilvl w:val="0"/>
          <w:numId w:val="5"/>
        </w:numPr>
        <w:jc w:val="left"/>
        <w:rPr>
          <w:rFonts w:ascii="Arial" w:hAnsi="Arial" w:cs="Arial"/>
          <w:szCs w:val="24"/>
        </w:rPr>
      </w:pPr>
      <w:r w:rsidRPr="00CB579A">
        <w:rPr>
          <w:rFonts w:ascii="Arial" w:hAnsi="Arial" w:cs="Arial"/>
          <w:szCs w:val="24"/>
        </w:rPr>
        <w:t xml:space="preserve"> Keep the ditch system clear of blockages and cut back </w:t>
      </w:r>
      <w:proofErr w:type="gramStart"/>
      <w:r w:rsidRPr="00CB579A">
        <w:rPr>
          <w:rFonts w:ascii="Arial" w:hAnsi="Arial" w:cs="Arial"/>
          <w:szCs w:val="24"/>
        </w:rPr>
        <w:t>overgrowth</w:t>
      </w:r>
      <w:proofErr w:type="gramEnd"/>
    </w:p>
    <w:p w14:paraId="7AB75DCC" w14:textId="6D85D32B" w:rsidR="00CB579A" w:rsidRPr="00CB579A" w:rsidRDefault="00CB579A" w:rsidP="00CB579A">
      <w:pPr>
        <w:pStyle w:val="BodyTextIndent"/>
        <w:numPr>
          <w:ilvl w:val="0"/>
          <w:numId w:val="5"/>
        </w:numPr>
        <w:jc w:val="left"/>
        <w:rPr>
          <w:rFonts w:ascii="Arial" w:hAnsi="Arial" w:cs="Arial"/>
          <w:szCs w:val="24"/>
        </w:rPr>
      </w:pPr>
      <w:r w:rsidRPr="00CB579A">
        <w:rPr>
          <w:rFonts w:ascii="Arial" w:hAnsi="Arial" w:cs="Arial"/>
          <w:szCs w:val="24"/>
        </w:rPr>
        <w:t>Complete routine inspections of the system</w:t>
      </w:r>
    </w:p>
    <w:p w14:paraId="67965936" w14:textId="09723285" w:rsidR="00CB579A" w:rsidRPr="00CB579A" w:rsidRDefault="00CB579A" w:rsidP="00CB579A">
      <w:pPr>
        <w:pStyle w:val="BodyTextIndent"/>
        <w:numPr>
          <w:ilvl w:val="0"/>
          <w:numId w:val="5"/>
        </w:numPr>
        <w:jc w:val="left"/>
        <w:rPr>
          <w:rFonts w:ascii="Arial" w:hAnsi="Arial" w:cs="Arial"/>
          <w:szCs w:val="24"/>
        </w:rPr>
      </w:pPr>
      <w:r w:rsidRPr="00CB579A">
        <w:rPr>
          <w:rFonts w:ascii="Arial" w:hAnsi="Arial" w:cs="Arial"/>
          <w:szCs w:val="24"/>
        </w:rPr>
        <w:t xml:space="preserve">Monitor dam water levels and manage water to maintain safe target </w:t>
      </w:r>
      <w:proofErr w:type="gramStart"/>
      <w:r w:rsidRPr="00CB579A">
        <w:rPr>
          <w:rFonts w:ascii="Arial" w:hAnsi="Arial" w:cs="Arial"/>
          <w:szCs w:val="24"/>
        </w:rPr>
        <w:t>levels</w:t>
      </w:r>
      <w:proofErr w:type="gramEnd"/>
    </w:p>
    <w:p w14:paraId="0DE9616F" w14:textId="55429F22" w:rsidR="00CB579A" w:rsidRPr="00CB579A" w:rsidRDefault="00CB579A" w:rsidP="00CB579A">
      <w:pPr>
        <w:pStyle w:val="BodyTextIndent"/>
        <w:numPr>
          <w:ilvl w:val="0"/>
          <w:numId w:val="5"/>
        </w:numPr>
        <w:jc w:val="left"/>
        <w:rPr>
          <w:rFonts w:ascii="Arial" w:hAnsi="Arial" w:cs="Arial"/>
          <w:szCs w:val="24"/>
        </w:rPr>
      </w:pPr>
      <w:r w:rsidRPr="00CB579A">
        <w:rPr>
          <w:rFonts w:ascii="Arial" w:hAnsi="Arial" w:cs="Arial"/>
          <w:szCs w:val="24"/>
        </w:rPr>
        <w:t xml:space="preserve">File reports as </w:t>
      </w:r>
      <w:proofErr w:type="gramStart"/>
      <w:r w:rsidRPr="00CB579A">
        <w:rPr>
          <w:rFonts w:ascii="Arial" w:hAnsi="Arial" w:cs="Arial"/>
          <w:szCs w:val="24"/>
        </w:rPr>
        <w:t>required</w:t>
      </w:r>
      <w:proofErr w:type="gramEnd"/>
    </w:p>
    <w:p w14:paraId="4173F1D4" w14:textId="290F1C69" w:rsidR="006C25E1" w:rsidRPr="00CB579A" w:rsidRDefault="00CB579A" w:rsidP="00CB579A">
      <w:pPr>
        <w:pStyle w:val="BodyTextIndent"/>
        <w:numPr>
          <w:ilvl w:val="0"/>
          <w:numId w:val="5"/>
        </w:numPr>
        <w:spacing w:after="0"/>
        <w:jc w:val="left"/>
        <w:rPr>
          <w:rFonts w:ascii="Arial" w:hAnsi="Arial" w:cs="Arial"/>
          <w:szCs w:val="24"/>
        </w:rPr>
      </w:pPr>
      <w:r w:rsidRPr="00CB579A">
        <w:rPr>
          <w:rFonts w:ascii="Arial" w:hAnsi="Arial" w:cs="Arial"/>
          <w:szCs w:val="24"/>
        </w:rPr>
        <w:t xml:space="preserve">Keep the system </w:t>
      </w:r>
      <w:proofErr w:type="gramStart"/>
      <w:r w:rsidRPr="00CB579A">
        <w:rPr>
          <w:rFonts w:ascii="Arial" w:hAnsi="Arial" w:cs="Arial"/>
          <w:szCs w:val="24"/>
        </w:rPr>
        <w:t>secure</w:t>
      </w:r>
      <w:proofErr w:type="gramEnd"/>
      <w:r w:rsidRPr="00CB579A">
        <w:rPr>
          <w:rFonts w:ascii="Arial" w:hAnsi="Arial" w:cs="Arial"/>
          <w:szCs w:val="24"/>
        </w:rPr>
        <w:t xml:space="preserve"> </w:t>
      </w:r>
    </w:p>
    <w:p w14:paraId="31C4F8AF" w14:textId="77777777" w:rsidR="00CB579A" w:rsidRDefault="00CB579A" w:rsidP="006C25E1">
      <w:pPr>
        <w:pStyle w:val="BodyTextIndent"/>
        <w:spacing w:after="0"/>
        <w:ind w:left="0"/>
        <w:jc w:val="left"/>
        <w:rPr>
          <w:rFonts w:ascii="Arial" w:hAnsi="Arial" w:cs="Arial"/>
          <w:szCs w:val="24"/>
        </w:rPr>
      </w:pPr>
    </w:p>
    <w:p w14:paraId="4986E0F0" w14:textId="6A6FD687" w:rsidR="008D0F8B" w:rsidRDefault="008D0F8B" w:rsidP="008D0F8B">
      <w:pPr>
        <w:autoSpaceDE w:val="0"/>
        <w:autoSpaceDN w:val="0"/>
        <w:adjustRightInd w:val="0"/>
        <w:jc w:val="left"/>
        <w:rPr>
          <w:rFonts w:cs="Arial"/>
          <w:szCs w:val="24"/>
        </w:rPr>
      </w:pPr>
      <w:r>
        <w:rPr>
          <w:rFonts w:cs="Arial"/>
          <w:szCs w:val="24"/>
        </w:rPr>
        <w:t xml:space="preserve">All potential bidders should conduct a field inspection of the irrigation system </w:t>
      </w:r>
      <w:proofErr w:type="gramStart"/>
      <w:r>
        <w:rPr>
          <w:rFonts w:cs="Arial"/>
          <w:szCs w:val="24"/>
        </w:rPr>
        <w:t>in order to</w:t>
      </w:r>
      <w:proofErr w:type="gramEnd"/>
      <w:r>
        <w:rPr>
          <w:rFonts w:cs="Arial"/>
          <w:szCs w:val="24"/>
        </w:rPr>
        <w:t xml:space="preserve"> determine that they are able to operate and manage the system to serve the purposes noted above.</w:t>
      </w:r>
      <w:r w:rsidR="0025370F">
        <w:rPr>
          <w:rFonts w:cs="Arial"/>
          <w:szCs w:val="24"/>
        </w:rPr>
        <w:t xml:space="preserve"> Potential bidders should have knowledge of the ditch and reservoir system and be capable of maintaining these systems during large storms and flood events.</w:t>
      </w:r>
    </w:p>
    <w:p w14:paraId="29690777" w14:textId="77777777" w:rsidR="008D0F8B" w:rsidRDefault="008D0F8B" w:rsidP="006C25E1">
      <w:pPr>
        <w:pStyle w:val="BodyTextIndent"/>
        <w:spacing w:after="0"/>
        <w:ind w:left="0"/>
        <w:jc w:val="left"/>
        <w:rPr>
          <w:rFonts w:ascii="Arial" w:hAnsi="Arial" w:cs="Arial"/>
          <w:szCs w:val="24"/>
        </w:rPr>
      </w:pPr>
    </w:p>
    <w:p w14:paraId="18111E85" w14:textId="6ABAB44F" w:rsidR="006C25E1" w:rsidRDefault="006C25E1" w:rsidP="006C25E1">
      <w:pPr>
        <w:pStyle w:val="BodyTextIndent"/>
        <w:spacing w:after="0"/>
        <w:ind w:left="0"/>
        <w:jc w:val="left"/>
      </w:pPr>
      <w:r>
        <w:rPr>
          <w:rFonts w:ascii="Arial" w:hAnsi="Arial" w:cs="Arial"/>
          <w:szCs w:val="24"/>
        </w:rPr>
        <w:t xml:space="preserve">Should you have any questions regarding the above, please give me a call at 274-3491, fax at 241-3535, or email at </w:t>
      </w:r>
      <w:hyperlink r:id="rId11" w:history="1">
        <w:r w:rsidR="008D0F8B" w:rsidRPr="00952722">
          <w:rPr>
            <w:rStyle w:val="Hyperlink"/>
            <w:rFonts w:ascii="Arial" w:hAnsi="Arial" w:cs="Arial"/>
            <w:szCs w:val="24"/>
          </w:rPr>
          <w:t>alison.neustein@hawaii.gov</w:t>
        </w:r>
      </w:hyperlink>
      <w:r>
        <w:rPr>
          <w:rFonts w:ascii="Arial" w:hAnsi="Arial" w:cs="Arial"/>
          <w:szCs w:val="24"/>
        </w:rPr>
        <w:t xml:space="preserve">.  </w:t>
      </w:r>
      <w:r>
        <w:rPr>
          <w:rFonts w:ascii="Arial" w:hAnsi="Arial" w:cs="Arial"/>
          <w:b/>
          <w:szCs w:val="24"/>
        </w:rPr>
        <w:t>Mahalo!</w:t>
      </w:r>
      <w:r>
        <w:t xml:space="preserve"> </w:t>
      </w:r>
    </w:p>
    <w:p w14:paraId="63CC9940" w14:textId="77777777" w:rsidR="006C25E1" w:rsidRDefault="006C25E1" w:rsidP="006C25E1"/>
    <w:p w14:paraId="1C6BF7ED" w14:textId="77777777" w:rsidR="00FB1A8A" w:rsidRDefault="00FB1A8A"/>
    <w:sectPr w:rsidR="00FB1A8A" w:rsidSect="00DA0970">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72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0C031" w14:textId="77777777" w:rsidR="00C44F53" w:rsidRDefault="00C44F53">
      <w:r>
        <w:separator/>
      </w:r>
    </w:p>
  </w:endnote>
  <w:endnote w:type="continuationSeparator" w:id="0">
    <w:p w14:paraId="791A55BD" w14:textId="77777777" w:rsidR="00C44F53" w:rsidRDefault="00C44F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CDA35" w14:textId="77777777" w:rsidR="009417CA" w:rsidRDefault="009417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2502C" w14:textId="77777777" w:rsidR="009417CA" w:rsidRDefault="009417C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176FF" w14:textId="77777777" w:rsidR="009417CA" w:rsidRDefault="009417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30BB4D" w14:textId="77777777" w:rsidR="00C44F53" w:rsidRDefault="00C44F53">
      <w:r>
        <w:separator/>
      </w:r>
    </w:p>
  </w:footnote>
  <w:footnote w:type="continuationSeparator" w:id="0">
    <w:p w14:paraId="0683A868" w14:textId="77777777" w:rsidR="00C44F53" w:rsidRDefault="00C44F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C7D30" w14:textId="77777777" w:rsidR="009417CA" w:rsidRDefault="009417C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F9D8B1" w14:textId="77777777" w:rsidR="009417CA" w:rsidRDefault="009417C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90ADC5" w14:textId="77777777" w:rsidR="00FB1A8A" w:rsidRDefault="009F0BC1">
    <w:pPr>
      <w:pStyle w:val="Header"/>
    </w:pPr>
    <w:r>
      <w:rPr>
        <w:noProof/>
      </w:rPr>
      <mc:AlternateContent>
        <mc:Choice Requires="wps">
          <w:drawing>
            <wp:anchor distT="0" distB="0" distL="114300" distR="114300" simplePos="0" relativeHeight="251659264" behindDoc="0" locked="0" layoutInCell="1" allowOverlap="1" wp14:anchorId="187DC1F4" wp14:editId="2B8678CC">
              <wp:simplePos x="0" y="0"/>
              <wp:positionH relativeFrom="column">
                <wp:posOffset>-291465</wp:posOffset>
              </wp:positionH>
              <wp:positionV relativeFrom="paragraph">
                <wp:posOffset>459740</wp:posOffset>
              </wp:positionV>
              <wp:extent cx="1066800" cy="902335"/>
              <wp:effectExtent l="0" t="0" r="0" b="0"/>
              <wp:wrapSquare wrapText="bothSides"/>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902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25A431" w14:textId="77777777" w:rsidR="00FB1A8A" w:rsidRDefault="00FB1A8A">
                          <w:r>
                            <w:object w:dxaOrig="12538" w:dyaOrig="11399" w14:anchorId="52F2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9.6pt;height:63.85pt">
                                <v:imagedata r:id="rId1" o:title=""/>
                              </v:shape>
                              <o:OLEObject Type="Embed" ProgID="MSPhotoEd.3" ShapeID="_x0000_i1026" DrawAspect="Content" ObjectID="_1784448477" r:id="rId2"/>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7DC1F4" id="_x0000_t202" coordsize="21600,21600" o:spt="202" path="m,l,21600r21600,l21600,xe">
              <v:stroke joinstyle="miter"/>
              <v:path gradientshapeok="t" o:connecttype="rect"/>
            </v:shapetype>
            <v:shape id="Text Box 5" o:spid="_x0000_s1026" type="#_x0000_t202" style="position:absolute;left:0;text-align:left;margin-left:-22.95pt;margin-top:36.2pt;width:84pt;height:7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" stroked="f">
              <v:textbox>
                <w:txbxContent>
                  <w:p w14:paraId="0425A431" w14:textId="77777777" w:rsidR="00FB1A8A" w:rsidRDefault="00FB1A8A">
                    <w:r>
                      <w:object w:dxaOrig="12538" w:dyaOrig="11399" w14:anchorId="52F22631">
                        <v:shape id="_x0000_i1026" type="#_x0000_t75" style="width:69.75pt;height:63.75pt">
                          <v:imagedata r:id="rId3" o:title=""/>
                        </v:shape>
                        <o:OLEObject Type="Embed" ProgID="MSPhotoEd.3" ShapeID="_x0000_i1026" DrawAspect="Content" ObjectID="_1684586796" r:id="rId4"/>
                      </w:object>
                    </w:r>
                  </w:p>
                </w:txbxContent>
              </v:textbox>
              <w10:wrap type="square"/>
            </v:shape>
          </w:pict>
        </mc:Fallback>
      </mc:AlternateContent>
    </w:r>
    <w:r>
      <w:rPr>
        <w:noProof/>
      </w:rPr>
      <mc:AlternateContent>
        <mc:Choice Requires="wps">
          <w:drawing>
            <wp:anchor distT="0" distB="0" distL="114300" distR="114300" simplePos="0" relativeHeight="251656192" behindDoc="0" locked="0" layoutInCell="1" allowOverlap="1" wp14:anchorId="60D4E4B4" wp14:editId="6256A8E0">
              <wp:simplePos x="0" y="0"/>
              <wp:positionH relativeFrom="column">
                <wp:posOffset>-291465</wp:posOffset>
              </wp:positionH>
              <wp:positionV relativeFrom="paragraph">
                <wp:posOffset>116840</wp:posOffset>
              </wp:positionV>
              <wp:extent cx="1080135" cy="290195"/>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0135" cy="290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6426D2" w14:textId="77777777" w:rsidR="00FB1A8A" w:rsidRDefault="00FB1A8A">
                          <w:pPr>
                            <w:pStyle w:val="BodyText2"/>
                          </w:pPr>
                          <w:r>
                            <w:t>DAVID Y. IGE</w:t>
                          </w:r>
                        </w:p>
                        <w:p w14:paraId="0A321CC3" w14:textId="77777777" w:rsidR="00FB1A8A" w:rsidRDefault="00FB1A8A">
                          <w:pPr>
                            <w:jc w:val="center"/>
                            <w:rPr>
                              <w:sz w:val="10"/>
                            </w:rPr>
                          </w:pPr>
                          <w:r>
                            <w:rPr>
                              <w:sz w:val="10"/>
                            </w:rPr>
                            <w:t>GOVERNOR OF HAWAII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D4E4B4" id="Text Box 1" o:spid="_x0000_s1027" type="#_x0000_t202" style="position:absolute;left:0;text-align:left;margin-left:-22.95pt;margin-top:9.2pt;width:85.05pt;height:22.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" stroked="f">
              <v:textbox>
                <w:txbxContent>
                  <w:p w14:paraId="516426D2" w14:textId="77777777" w:rsidR="00FB1A8A" w:rsidRDefault="00FB1A8A">
                    <w:pPr>
                      <w:pStyle w:val="BodyText2"/>
                    </w:pPr>
                    <w:r>
                      <w:t>DAVID Y. IGE</w:t>
                    </w:r>
                  </w:p>
                  <w:p w14:paraId="0A321CC3" w14:textId="77777777" w:rsidR="00FB1A8A" w:rsidRDefault="00FB1A8A">
                    <w:pPr>
                      <w:jc w:val="center"/>
                      <w:rPr>
                        <w:sz w:val="10"/>
                      </w:rPr>
                    </w:pPr>
                    <w:r>
                      <w:rPr>
                        <w:sz w:val="10"/>
                      </w:rPr>
                      <w:t>GOVERNOR OF HAWAII</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31999143" wp14:editId="6B6682CA">
              <wp:simplePos x="0" y="0"/>
              <wp:positionH relativeFrom="column">
                <wp:posOffset>4623435</wp:posOffset>
              </wp:positionH>
              <wp:positionV relativeFrom="paragraph">
                <wp:posOffset>2540</wp:posOffset>
              </wp:positionV>
              <wp:extent cx="1943100" cy="237744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2377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2686B5" w14:textId="77777777" w:rsidR="009F0BC1" w:rsidRPr="00C235D2" w:rsidRDefault="009F0BC1" w:rsidP="009F0BC1">
                          <w:pPr>
                            <w:jc w:val="center"/>
                            <w:rPr>
                              <w:rFonts w:ascii="Times New Roman" w:eastAsia="Arial Unicode MS" w:hAnsi="Times New Roman"/>
                              <w:b/>
                              <w:sz w:val="11"/>
                              <w:szCs w:val="11"/>
                            </w:rPr>
                          </w:pPr>
                          <w:r w:rsidRPr="0063069F">
                            <w:rPr>
                              <w:rFonts w:ascii="Times New Roman" w:eastAsia="Arial Unicode MS" w:hAnsi="Times New Roman"/>
                              <w:b/>
                              <w:sz w:val="11"/>
                              <w:szCs w:val="11"/>
                            </w:rPr>
                            <w:t>SUZANNE D. CASE</w:t>
                          </w:r>
                        </w:p>
                        <w:p w14:paraId="250A8B1F" w14:textId="77777777" w:rsidR="009F0BC1" w:rsidRPr="00C235D2" w:rsidRDefault="009F0BC1" w:rsidP="009F0BC1">
                          <w:pPr>
                            <w:jc w:val="center"/>
                            <w:rPr>
                              <w:rFonts w:ascii="Times New Roman" w:eastAsia="Arial Unicode MS" w:hAnsi="Times New Roman"/>
                              <w:b/>
                              <w:sz w:val="11"/>
                              <w:szCs w:val="11"/>
                            </w:rPr>
                          </w:pPr>
                          <w:r w:rsidRPr="00C235D2">
                            <w:rPr>
                              <w:rFonts w:ascii="Times New Roman" w:eastAsia="Arial Unicode MS" w:hAnsi="Times New Roman"/>
                              <w:b/>
                              <w:sz w:val="11"/>
                              <w:szCs w:val="11"/>
                            </w:rPr>
                            <w:t>CHAIRPERSON</w:t>
                          </w:r>
                        </w:p>
                        <w:p w14:paraId="2087F509" w14:textId="77777777" w:rsidR="009F0BC1" w:rsidRPr="00C235D2" w:rsidRDefault="009F0BC1" w:rsidP="009F0BC1">
                          <w:pPr>
                            <w:jc w:val="center"/>
                            <w:rPr>
                              <w:rFonts w:ascii="Times New Roman" w:eastAsia="Arial Unicode MS" w:hAnsi="Times New Roman"/>
                              <w:b/>
                              <w:sz w:val="11"/>
                              <w:szCs w:val="11"/>
                            </w:rPr>
                          </w:pPr>
                          <w:r w:rsidRPr="00C235D2">
                            <w:rPr>
                              <w:rFonts w:ascii="Times New Roman" w:eastAsia="Arial Unicode MS" w:hAnsi="Times New Roman"/>
                              <w:b/>
                              <w:sz w:val="11"/>
                              <w:szCs w:val="11"/>
                            </w:rPr>
                            <w:t>BOARD OF LAND AND NATURAL RESOURCES</w:t>
                          </w:r>
                        </w:p>
                        <w:p w14:paraId="1AD02CC5" w14:textId="77777777" w:rsidR="009F0BC1" w:rsidRDefault="009F0BC1" w:rsidP="009F0BC1">
                          <w:pPr>
                            <w:jc w:val="center"/>
                            <w:rPr>
                              <w:rFonts w:ascii="Times New Roman" w:hAnsi="Times New Roman"/>
                              <w:sz w:val="9"/>
                              <w:szCs w:val="9"/>
                            </w:rPr>
                          </w:pPr>
                          <w:r w:rsidRPr="00C235D2">
                            <w:rPr>
                              <w:rFonts w:ascii="Times New Roman" w:eastAsia="Arial Unicode MS" w:hAnsi="Times New Roman"/>
                              <w:b/>
                              <w:sz w:val="11"/>
                              <w:szCs w:val="11"/>
                            </w:rPr>
                            <w:t>COMMISSION ON WATER RESOURCE MANAGEMENT</w:t>
                          </w:r>
                        </w:p>
                        <w:p w14:paraId="3F523485" w14:textId="77777777" w:rsidR="00FB1A8A" w:rsidRDefault="00FB1A8A">
                          <w:pPr>
                            <w:jc w:val="center"/>
                            <w:rPr>
                              <w:sz w:val="1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999143" id="Text Box 2" o:spid="_x0000_s1028" type="#_x0000_t202" style="position:absolute;left:0;text-align:left;margin-left:364.05pt;margin-top:.2pt;width:153pt;height:187.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" stroked="f">
              <v:textbox>
                <w:txbxContent>
                  <w:p w14:paraId="142686B5" w14:textId="77777777" w:rsidR="009F0BC1" w:rsidRPr="00C235D2" w:rsidRDefault="009F0BC1" w:rsidP="009F0BC1">
                    <w:pPr>
                      <w:jc w:val="center"/>
                      <w:rPr>
                        <w:rFonts w:ascii="Times New Roman" w:eastAsia="Arial Unicode MS" w:hAnsi="Times New Roman"/>
                        <w:b/>
                        <w:sz w:val="11"/>
                        <w:szCs w:val="11"/>
                      </w:rPr>
                    </w:pPr>
                    <w:r w:rsidRPr="0063069F">
                      <w:rPr>
                        <w:rFonts w:ascii="Times New Roman" w:eastAsia="Arial Unicode MS" w:hAnsi="Times New Roman"/>
                        <w:b/>
                        <w:sz w:val="11"/>
                        <w:szCs w:val="11"/>
                      </w:rPr>
                      <w:t>SUZANNE D. CASE</w:t>
                    </w:r>
                  </w:p>
                  <w:p w14:paraId="250A8B1F" w14:textId="77777777" w:rsidR="009F0BC1" w:rsidRPr="00C235D2" w:rsidRDefault="009F0BC1" w:rsidP="009F0BC1">
                    <w:pPr>
                      <w:jc w:val="center"/>
                      <w:rPr>
                        <w:rFonts w:ascii="Times New Roman" w:eastAsia="Arial Unicode MS" w:hAnsi="Times New Roman"/>
                        <w:b/>
                        <w:sz w:val="11"/>
                        <w:szCs w:val="11"/>
                      </w:rPr>
                    </w:pPr>
                    <w:r w:rsidRPr="00C235D2">
                      <w:rPr>
                        <w:rFonts w:ascii="Times New Roman" w:eastAsia="Arial Unicode MS" w:hAnsi="Times New Roman"/>
                        <w:b/>
                        <w:sz w:val="11"/>
                        <w:szCs w:val="11"/>
                      </w:rPr>
                      <w:t>CHAIRPERSON</w:t>
                    </w:r>
                  </w:p>
                  <w:p w14:paraId="2087F509" w14:textId="77777777" w:rsidR="009F0BC1" w:rsidRPr="00C235D2" w:rsidRDefault="009F0BC1" w:rsidP="009F0BC1">
                    <w:pPr>
                      <w:jc w:val="center"/>
                      <w:rPr>
                        <w:rFonts w:ascii="Times New Roman" w:eastAsia="Arial Unicode MS" w:hAnsi="Times New Roman"/>
                        <w:b/>
                        <w:sz w:val="11"/>
                        <w:szCs w:val="11"/>
                      </w:rPr>
                    </w:pPr>
                    <w:r w:rsidRPr="00C235D2">
                      <w:rPr>
                        <w:rFonts w:ascii="Times New Roman" w:eastAsia="Arial Unicode MS" w:hAnsi="Times New Roman"/>
                        <w:b/>
                        <w:sz w:val="11"/>
                        <w:szCs w:val="11"/>
                      </w:rPr>
                      <w:t>BOARD OF LAND AND NATURAL RESOURCES</w:t>
                    </w:r>
                  </w:p>
                  <w:p w14:paraId="1AD02CC5" w14:textId="77777777" w:rsidR="009F0BC1" w:rsidRDefault="009F0BC1" w:rsidP="009F0BC1">
                    <w:pPr>
                      <w:jc w:val="center"/>
                      <w:rPr>
                        <w:rFonts w:ascii="Times New Roman" w:hAnsi="Times New Roman"/>
                        <w:sz w:val="9"/>
                        <w:szCs w:val="9"/>
                      </w:rPr>
                    </w:pPr>
                    <w:r w:rsidRPr="00C235D2">
                      <w:rPr>
                        <w:rFonts w:ascii="Times New Roman" w:eastAsia="Arial Unicode MS" w:hAnsi="Times New Roman"/>
                        <w:b/>
                        <w:sz w:val="11"/>
                        <w:szCs w:val="11"/>
                      </w:rPr>
                      <w:t>COMMISSION ON WATER RESOURCE MANAGEMENT</w:t>
                    </w:r>
                  </w:p>
                  <w:p w14:paraId="3F523485" w14:textId="77777777" w:rsidR="00FB1A8A" w:rsidRDefault="00FB1A8A">
                    <w:pPr>
                      <w:jc w:val="center"/>
                      <w:rPr>
                        <w:sz w:val="10"/>
                      </w:rPr>
                    </w:pPr>
                  </w:p>
                </w:txbxContent>
              </v:textbox>
            </v:shape>
          </w:pict>
        </mc:Fallback>
      </mc:AlternateContent>
    </w:r>
    <w:r w:rsidR="00FB1A8A">
      <w:tab/>
      <w:t xml:space="preserve">       </w:t>
    </w:r>
    <w:r w:rsidR="00FB1A8A">
      <w:object w:dxaOrig="6134" w:dyaOrig="6119" w14:anchorId="56B47C36">
        <v:shape id="_x0000_i1027" type="#_x0000_t75" style="width:72.05pt;height:71.9pt">
          <v:imagedata r:id="rId5" o:title=""/>
        </v:shape>
        <o:OLEObject Type="Embed" ProgID="MSPhotoEd.3" ShapeID="_x0000_i1027" DrawAspect="Content" ObjectID="_1784448476" r:id="rId6"/>
      </w:object>
    </w:r>
    <w:r w:rsidR="00FB1A8A">
      <w:tab/>
    </w:r>
    <w:r w:rsidR="00FB1A8A">
      <w:tab/>
    </w:r>
  </w:p>
  <w:p w14:paraId="21672FDE" w14:textId="77777777" w:rsidR="00FB1A8A" w:rsidRDefault="009F0BC1">
    <w:pPr>
      <w:pStyle w:val="Header"/>
    </w:pPr>
    <w:r>
      <w:rPr>
        <w:noProof/>
      </w:rPr>
      <mc:AlternateContent>
        <mc:Choice Requires="wps">
          <w:drawing>
            <wp:anchor distT="0" distB="0" distL="114300" distR="114300" simplePos="0" relativeHeight="251658240" behindDoc="0" locked="0" layoutInCell="1" allowOverlap="1" wp14:anchorId="650E1522" wp14:editId="684D9A4E">
              <wp:simplePos x="0" y="0"/>
              <wp:positionH relativeFrom="column">
                <wp:posOffset>1308735</wp:posOffset>
              </wp:positionH>
              <wp:positionV relativeFrom="paragraph">
                <wp:posOffset>54610</wp:posOffset>
              </wp:positionV>
              <wp:extent cx="3155315" cy="1080135"/>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5315" cy="1080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D16C48" w14:textId="77777777" w:rsidR="00CF64BF" w:rsidRDefault="00CF64BF" w:rsidP="00CF64BF">
                          <w:pPr>
                            <w:pStyle w:val="Heading3"/>
                          </w:pPr>
                          <w:r>
                            <w:t>STATE OF HAWAII</w:t>
                          </w:r>
                        </w:p>
                        <w:p w14:paraId="7133AB65" w14:textId="77777777" w:rsidR="00CF64BF" w:rsidRDefault="00CF64BF" w:rsidP="00CF64BF">
                          <w:pPr>
                            <w:pStyle w:val="Heading2"/>
                            <w:rPr>
                              <w:sz w:val="18"/>
                            </w:rPr>
                          </w:pPr>
                          <w:r>
                            <w:rPr>
                              <w:sz w:val="18"/>
                            </w:rPr>
                            <w:t>DEPARTMENT OF LAND AND NATURAL RESOURCES</w:t>
                          </w:r>
                        </w:p>
                        <w:p w14:paraId="66432618" w14:textId="77777777" w:rsidR="00CF64BF" w:rsidRDefault="00CF64BF" w:rsidP="00CF64BF">
                          <w:pPr>
                            <w:pStyle w:val="Heading2"/>
                            <w:spacing w:after="120"/>
                          </w:pPr>
                          <w:r>
                            <w:t>LAND DIVISION</w:t>
                          </w:r>
                        </w:p>
                        <w:p w14:paraId="39194FD8" w14:textId="77777777" w:rsidR="00CF64BF" w:rsidRDefault="00CF64BF" w:rsidP="00CF64BF">
                          <w:pPr>
                            <w:jc w:val="center"/>
                            <w:rPr>
                              <w:spacing w:val="-1"/>
                              <w:sz w:val="16"/>
                            </w:rPr>
                          </w:pPr>
                          <w:r>
                            <w:rPr>
                              <w:spacing w:val="-1"/>
                              <w:sz w:val="16"/>
                            </w:rPr>
                            <w:t xml:space="preserve">3060 </w:t>
                          </w:r>
                          <w:proofErr w:type="spellStart"/>
                          <w:r>
                            <w:rPr>
                              <w:spacing w:val="-1"/>
                              <w:sz w:val="16"/>
                            </w:rPr>
                            <w:t>Eiwa</w:t>
                          </w:r>
                          <w:proofErr w:type="spellEnd"/>
                          <w:r>
                            <w:rPr>
                              <w:spacing w:val="-1"/>
                              <w:sz w:val="16"/>
                            </w:rPr>
                            <w:t xml:space="preserve"> Street, Room 208</w:t>
                          </w:r>
                        </w:p>
                        <w:p w14:paraId="1B18E53E" w14:textId="77777777" w:rsidR="00CF64BF" w:rsidRDefault="00CF64BF" w:rsidP="00CF64BF">
                          <w:pPr>
                            <w:spacing w:after="40"/>
                            <w:jc w:val="center"/>
                            <w:rPr>
                              <w:spacing w:val="-1"/>
                              <w:sz w:val="16"/>
                            </w:rPr>
                          </w:pPr>
                          <w:r>
                            <w:rPr>
                              <w:spacing w:val="-1"/>
                              <w:sz w:val="16"/>
                            </w:rPr>
                            <w:t>Lihue, Hawaii 96766</w:t>
                          </w:r>
                        </w:p>
                        <w:p w14:paraId="251F31D9" w14:textId="77777777" w:rsidR="00CF64BF" w:rsidRDefault="00CF64BF" w:rsidP="00CF64BF">
                          <w:pPr>
                            <w:jc w:val="center"/>
                            <w:rPr>
                              <w:sz w:val="16"/>
                            </w:rPr>
                          </w:pPr>
                          <w:r>
                            <w:rPr>
                              <w:sz w:val="16"/>
                            </w:rPr>
                            <w:t>PHONE: (808) 274-3491</w:t>
                          </w:r>
                        </w:p>
                        <w:p w14:paraId="38C81FC2" w14:textId="77777777" w:rsidR="00CF64BF" w:rsidRDefault="00CF64BF" w:rsidP="00CF64BF">
                          <w:pPr>
                            <w:jc w:val="center"/>
                          </w:pPr>
                          <w:r>
                            <w:rPr>
                              <w:sz w:val="16"/>
                            </w:rPr>
                            <w:t>FAX: (808) 241-3535</w:t>
                          </w:r>
                        </w:p>
                        <w:p w14:paraId="70772BB7" w14:textId="77777777" w:rsidR="00FB1A8A" w:rsidRDefault="00FB1A8A" w:rsidP="005B7ED0">
                          <w:pPr>
                            <w:jc w:val="center"/>
                            <w:rPr>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0E1522" id="Text Box 3" o:spid="_x0000_s1029" type="#_x0000_t202" style="position:absolute;left:0;text-align:left;margin-left:103.05pt;margin-top:4.3pt;width:248.45pt;height:85.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" stroked="f">
              <v:textbox>
                <w:txbxContent>
                  <w:p w14:paraId="04D16C48" w14:textId="77777777" w:rsidR="00CF64BF" w:rsidRDefault="00CF64BF" w:rsidP="00CF64BF">
                    <w:pPr>
                      <w:pStyle w:val="Heading3"/>
                    </w:pPr>
                    <w:r>
                      <w:t>STATE OF HAWAII</w:t>
                    </w:r>
                  </w:p>
                  <w:p w14:paraId="7133AB65" w14:textId="77777777" w:rsidR="00CF64BF" w:rsidRDefault="00CF64BF" w:rsidP="00CF64BF">
                    <w:pPr>
                      <w:pStyle w:val="Heading2"/>
                      <w:rPr>
                        <w:sz w:val="18"/>
                      </w:rPr>
                    </w:pPr>
                    <w:r>
                      <w:rPr>
                        <w:sz w:val="18"/>
                      </w:rPr>
                      <w:t>DEPARTMENT OF LAND AND NATURAL RESOURCES</w:t>
                    </w:r>
                  </w:p>
                  <w:p w14:paraId="66432618" w14:textId="77777777" w:rsidR="00CF64BF" w:rsidRDefault="00CF64BF" w:rsidP="00CF64BF">
                    <w:pPr>
                      <w:pStyle w:val="Heading2"/>
                      <w:spacing w:after="120"/>
                    </w:pPr>
                    <w:r>
                      <w:t>LAND DIVISION</w:t>
                    </w:r>
                  </w:p>
                  <w:p w14:paraId="39194FD8" w14:textId="77777777" w:rsidR="00CF64BF" w:rsidRDefault="00CF64BF" w:rsidP="00CF64BF">
                    <w:pPr>
                      <w:jc w:val="center"/>
                      <w:rPr>
                        <w:spacing w:val="-1"/>
                        <w:sz w:val="16"/>
                      </w:rPr>
                    </w:pPr>
                    <w:r>
                      <w:rPr>
                        <w:spacing w:val="-1"/>
                        <w:sz w:val="16"/>
                      </w:rPr>
                      <w:t>3060 Eiwa Street, Room 208</w:t>
                    </w:r>
                  </w:p>
                  <w:p w14:paraId="1B18E53E" w14:textId="77777777" w:rsidR="00CF64BF" w:rsidRDefault="00CF64BF" w:rsidP="00CF64BF">
                    <w:pPr>
                      <w:spacing w:after="40"/>
                      <w:jc w:val="center"/>
                      <w:rPr>
                        <w:spacing w:val="-1"/>
                        <w:sz w:val="16"/>
                      </w:rPr>
                    </w:pPr>
                    <w:r>
                      <w:rPr>
                        <w:spacing w:val="-1"/>
                        <w:sz w:val="16"/>
                      </w:rPr>
                      <w:t>Lihue, Hawaii 96766</w:t>
                    </w:r>
                  </w:p>
                  <w:p w14:paraId="251F31D9" w14:textId="77777777" w:rsidR="00CF64BF" w:rsidRDefault="00CF64BF" w:rsidP="00CF64BF">
                    <w:pPr>
                      <w:jc w:val="center"/>
                      <w:rPr>
                        <w:sz w:val="16"/>
                      </w:rPr>
                    </w:pPr>
                    <w:r>
                      <w:rPr>
                        <w:sz w:val="16"/>
                      </w:rPr>
                      <w:t>PHONE: (808) 274-3491</w:t>
                    </w:r>
                  </w:p>
                  <w:p w14:paraId="38C81FC2" w14:textId="77777777" w:rsidR="00CF64BF" w:rsidRDefault="00CF64BF" w:rsidP="00CF64BF">
                    <w:pPr>
                      <w:jc w:val="center"/>
                    </w:pPr>
                    <w:r>
                      <w:rPr>
                        <w:sz w:val="16"/>
                      </w:rPr>
                      <w:t>FAX: (808) 241-3535</w:t>
                    </w:r>
                  </w:p>
                  <w:p w14:paraId="70772BB7" w14:textId="77777777" w:rsidR="00FB1A8A" w:rsidRDefault="00FB1A8A" w:rsidP="005B7ED0">
                    <w:pPr>
                      <w:jc w:val="center"/>
                      <w:rPr>
                        <w:sz w:val="16"/>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E408894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E5E6C33"/>
    <w:multiLevelType w:val="singleLevel"/>
    <w:tmpl w:val="78D861B8"/>
    <w:lvl w:ilvl="0">
      <w:start w:val="1"/>
      <w:numFmt w:val="lowerLetter"/>
      <w:lvlText w:val="%1."/>
      <w:lvlJc w:val="left"/>
      <w:pPr>
        <w:tabs>
          <w:tab w:val="num" w:pos="1290"/>
        </w:tabs>
        <w:ind w:left="1290" w:hanging="570"/>
      </w:pPr>
      <w:rPr>
        <w:rFonts w:hint="default"/>
      </w:rPr>
    </w:lvl>
  </w:abstractNum>
  <w:abstractNum w:abstractNumId="2" w15:restartNumberingAfterBreak="0">
    <w:nsid w:val="1EEC7F84"/>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74955757"/>
    <w:multiLevelType w:val="singleLevel"/>
    <w:tmpl w:val="DFD45840"/>
    <w:lvl w:ilvl="0">
      <w:start w:val="1"/>
      <w:numFmt w:val="lowerLetter"/>
      <w:lvlText w:val="%1."/>
      <w:lvlJc w:val="left"/>
      <w:pPr>
        <w:tabs>
          <w:tab w:val="num" w:pos="1440"/>
        </w:tabs>
        <w:ind w:left="1440" w:hanging="720"/>
      </w:pPr>
      <w:rPr>
        <w:rFonts w:hint="default"/>
      </w:rPr>
    </w:lvl>
  </w:abstractNum>
  <w:abstractNum w:abstractNumId="4" w15:restartNumberingAfterBreak="0">
    <w:nsid w:val="776235D9"/>
    <w:multiLevelType w:val="hybridMultilevel"/>
    <w:tmpl w:val="0ABC48C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537044959">
    <w:abstractNumId w:val="2"/>
  </w:num>
  <w:num w:numId="2" w16cid:durableId="338778731">
    <w:abstractNumId w:val="3"/>
  </w:num>
  <w:num w:numId="3" w16cid:durableId="631980767">
    <w:abstractNumId w:val="1"/>
  </w:num>
  <w:num w:numId="4" w16cid:durableId="1087191934">
    <w:abstractNumId w:val="0"/>
  </w:num>
  <w:num w:numId="5" w16cid:durableId="5224029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5E1"/>
    <w:rsid w:val="0000529A"/>
    <w:rsid w:val="000366F2"/>
    <w:rsid w:val="00050FC3"/>
    <w:rsid w:val="000B48DD"/>
    <w:rsid w:val="000C47F3"/>
    <w:rsid w:val="00101015"/>
    <w:rsid w:val="00117FDD"/>
    <w:rsid w:val="001243CF"/>
    <w:rsid w:val="00172A09"/>
    <w:rsid w:val="001C3E95"/>
    <w:rsid w:val="001C657C"/>
    <w:rsid w:val="001F1F0C"/>
    <w:rsid w:val="0025370F"/>
    <w:rsid w:val="00281A6D"/>
    <w:rsid w:val="002835AE"/>
    <w:rsid w:val="002C54C1"/>
    <w:rsid w:val="002F4B4C"/>
    <w:rsid w:val="00300386"/>
    <w:rsid w:val="00311B9D"/>
    <w:rsid w:val="00335EA2"/>
    <w:rsid w:val="00365F4F"/>
    <w:rsid w:val="003D2A43"/>
    <w:rsid w:val="003E1063"/>
    <w:rsid w:val="003E544A"/>
    <w:rsid w:val="004054FC"/>
    <w:rsid w:val="004659C3"/>
    <w:rsid w:val="00504087"/>
    <w:rsid w:val="00504B9C"/>
    <w:rsid w:val="00516959"/>
    <w:rsid w:val="0057282C"/>
    <w:rsid w:val="005855AA"/>
    <w:rsid w:val="005927EF"/>
    <w:rsid w:val="005B6415"/>
    <w:rsid w:val="005B7ED0"/>
    <w:rsid w:val="005C2913"/>
    <w:rsid w:val="00606B61"/>
    <w:rsid w:val="006227C7"/>
    <w:rsid w:val="006A19DC"/>
    <w:rsid w:val="006A494C"/>
    <w:rsid w:val="006B2B21"/>
    <w:rsid w:val="006C25E1"/>
    <w:rsid w:val="006F72F1"/>
    <w:rsid w:val="00712AAC"/>
    <w:rsid w:val="00733313"/>
    <w:rsid w:val="00735C3E"/>
    <w:rsid w:val="00751ABA"/>
    <w:rsid w:val="007535F5"/>
    <w:rsid w:val="007A7134"/>
    <w:rsid w:val="007C6CC9"/>
    <w:rsid w:val="007C7013"/>
    <w:rsid w:val="00831A3F"/>
    <w:rsid w:val="00840790"/>
    <w:rsid w:val="008423A8"/>
    <w:rsid w:val="00883CC7"/>
    <w:rsid w:val="008865BB"/>
    <w:rsid w:val="008A23F2"/>
    <w:rsid w:val="008D0F8B"/>
    <w:rsid w:val="0090090A"/>
    <w:rsid w:val="00926BE4"/>
    <w:rsid w:val="00937C81"/>
    <w:rsid w:val="009417CA"/>
    <w:rsid w:val="00942204"/>
    <w:rsid w:val="009D2944"/>
    <w:rsid w:val="009D774D"/>
    <w:rsid w:val="009F0BC1"/>
    <w:rsid w:val="00A04A3A"/>
    <w:rsid w:val="00AA3C49"/>
    <w:rsid w:val="00AA3FC3"/>
    <w:rsid w:val="00AC4B7A"/>
    <w:rsid w:val="00AE4336"/>
    <w:rsid w:val="00B42BD6"/>
    <w:rsid w:val="00BD1A18"/>
    <w:rsid w:val="00C44F53"/>
    <w:rsid w:val="00C913C7"/>
    <w:rsid w:val="00CA010F"/>
    <w:rsid w:val="00CA5703"/>
    <w:rsid w:val="00CB16AF"/>
    <w:rsid w:val="00CB579A"/>
    <w:rsid w:val="00CC7FB3"/>
    <w:rsid w:val="00CD573D"/>
    <w:rsid w:val="00CE70F1"/>
    <w:rsid w:val="00CF64BF"/>
    <w:rsid w:val="00D119CF"/>
    <w:rsid w:val="00D12673"/>
    <w:rsid w:val="00D345B7"/>
    <w:rsid w:val="00D54BB8"/>
    <w:rsid w:val="00D61F60"/>
    <w:rsid w:val="00D72D7C"/>
    <w:rsid w:val="00DA0970"/>
    <w:rsid w:val="00DC49AF"/>
    <w:rsid w:val="00DF0A81"/>
    <w:rsid w:val="00E04B6C"/>
    <w:rsid w:val="00E3343E"/>
    <w:rsid w:val="00E461F3"/>
    <w:rsid w:val="00E73D01"/>
    <w:rsid w:val="00E7420A"/>
    <w:rsid w:val="00E91CD2"/>
    <w:rsid w:val="00E95B4F"/>
    <w:rsid w:val="00EC2138"/>
    <w:rsid w:val="00F572A0"/>
    <w:rsid w:val="00F63B8A"/>
    <w:rsid w:val="00F730B7"/>
    <w:rsid w:val="00FB1A8A"/>
    <w:rsid w:val="00FF0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EC53E4"/>
  <w15:docId w15:val="{CF88AD94-A507-4FCE-806D-43A9A9825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B579A"/>
    <w:pPr>
      <w:jc w:val="both"/>
    </w:pPr>
    <w:rPr>
      <w:rFonts w:ascii="Arial" w:hAnsi="Arial"/>
      <w:sz w:val="24"/>
    </w:rPr>
  </w:style>
  <w:style w:type="paragraph" w:styleId="Heading1">
    <w:name w:val="heading 1"/>
    <w:basedOn w:val="Normal"/>
    <w:next w:val="Normal"/>
    <w:qFormat/>
    <w:pPr>
      <w:keepNext/>
      <w:jc w:val="center"/>
      <w:outlineLvl w:val="0"/>
    </w:pPr>
    <w:rPr>
      <w:b/>
      <w:sz w:val="18"/>
    </w:rPr>
  </w:style>
  <w:style w:type="paragraph" w:styleId="Heading2">
    <w:name w:val="heading 2"/>
    <w:basedOn w:val="Normal"/>
    <w:next w:val="Normal"/>
    <w:qFormat/>
    <w:pPr>
      <w:keepNext/>
      <w:jc w:val="center"/>
      <w:outlineLvl w:val="1"/>
    </w:pPr>
    <w:rPr>
      <w:b/>
      <w:sz w:val="16"/>
    </w:rPr>
  </w:style>
  <w:style w:type="paragraph" w:styleId="Heading3">
    <w:name w:val="heading 3"/>
    <w:basedOn w:val="Normal"/>
    <w:next w:val="Normal"/>
    <w:qFormat/>
    <w:pPr>
      <w:keepNext/>
      <w:jc w:val="center"/>
      <w:outlineLvl w:val="2"/>
    </w:pPr>
    <w:rPr>
      <w:b/>
      <w:sz w:val="22"/>
    </w:rPr>
  </w:style>
  <w:style w:type="paragraph" w:styleId="Heading4">
    <w:name w:val="heading 4"/>
    <w:basedOn w:val="Normal"/>
    <w:next w:val="Normal"/>
    <w:qFormat/>
    <w:pPr>
      <w:keepNext/>
      <w:jc w:val="center"/>
      <w:outlineLvl w:val="3"/>
    </w:pPr>
    <w:rPr>
      <w:b/>
      <w:sz w:val="14"/>
    </w:rPr>
  </w:style>
  <w:style w:type="paragraph" w:styleId="Heading5">
    <w:name w:val="heading 5"/>
    <w:basedOn w:val="Normal"/>
    <w:next w:val="Normal"/>
    <w:qFormat/>
    <w:pPr>
      <w:keepNext/>
      <w:jc w:val="center"/>
      <w:outlineLvl w:val="4"/>
    </w:pPr>
    <w:rPr>
      <w:b/>
      <w:sz w:val="12"/>
    </w:rPr>
  </w:style>
  <w:style w:type="paragraph" w:styleId="Heading6">
    <w:name w:val="heading 6"/>
    <w:basedOn w:val="Normal"/>
    <w:next w:val="Normal"/>
    <w:qFormat/>
    <w:pPr>
      <w:keepNext/>
      <w:jc w:val="center"/>
      <w:outlineLvl w:val="5"/>
    </w:pPr>
    <w:rPr>
      <w:b/>
      <w:sz w:val="1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pPr>
      <w:tabs>
        <w:tab w:val="left" w:pos="180"/>
      </w:tabs>
    </w:pPr>
    <w:rPr>
      <w:sz w:val="10"/>
    </w:rPr>
  </w:style>
  <w:style w:type="paragraph" w:styleId="BodyText2">
    <w:name w:val="Body Text 2"/>
    <w:basedOn w:val="Normal"/>
    <w:pPr>
      <w:jc w:val="center"/>
    </w:pPr>
    <w:rPr>
      <w:b/>
      <w:bCs/>
      <w:sz w:val="12"/>
    </w:rPr>
  </w:style>
  <w:style w:type="paragraph" w:styleId="BalloonText">
    <w:name w:val="Balloon Text"/>
    <w:basedOn w:val="Normal"/>
    <w:link w:val="BalloonTextChar"/>
    <w:rsid w:val="00A438D6"/>
    <w:rPr>
      <w:rFonts w:ascii="Tahoma" w:hAnsi="Tahoma"/>
      <w:sz w:val="16"/>
      <w:szCs w:val="16"/>
      <w:lang w:val="x-none" w:eastAsia="x-none"/>
    </w:rPr>
  </w:style>
  <w:style w:type="character" w:customStyle="1" w:styleId="BalloonTextChar">
    <w:name w:val="Balloon Text Char"/>
    <w:link w:val="BalloonText"/>
    <w:rsid w:val="00A438D6"/>
    <w:rPr>
      <w:rFonts w:ascii="Tahoma" w:hAnsi="Tahoma" w:cs="Tahoma"/>
      <w:sz w:val="16"/>
      <w:szCs w:val="16"/>
    </w:rPr>
  </w:style>
  <w:style w:type="character" w:styleId="Hyperlink">
    <w:name w:val="Hyperlink"/>
    <w:basedOn w:val="DefaultParagraphFont"/>
    <w:uiPriority w:val="99"/>
    <w:unhideWhenUsed/>
    <w:rsid w:val="006C25E1"/>
    <w:rPr>
      <w:color w:val="0000FF"/>
      <w:u w:val="single"/>
    </w:rPr>
  </w:style>
  <w:style w:type="character" w:customStyle="1" w:styleId="HeaderChar">
    <w:name w:val="Header Char"/>
    <w:basedOn w:val="DefaultParagraphFont"/>
    <w:link w:val="Header"/>
    <w:rsid w:val="006C25E1"/>
    <w:rPr>
      <w:rFonts w:ascii="Arial" w:hAnsi="Arial"/>
      <w:sz w:val="24"/>
    </w:rPr>
  </w:style>
  <w:style w:type="paragraph" w:styleId="BodyTextIndent">
    <w:name w:val="Body Text Indent"/>
    <w:basedOn w:val="Normal"/>
    <w:link w:val="BodyTextIndentChar"/>
    <w:unhideWhenUsed/>
    <w:rsid w:val="006C25E1"/>
    <w:pPr>
      <w:spacing w:after="120"/>
      <w:ind w:left="360"/>
    </w:pPr>
    <w:rPr>
      <w:rFonts w:ascii="Times New Roman" w:hAnsi="Times New Roman"/>
    </w:rPr>
  </w:style>
  <w:style w:type="character" w:customStyle="1" w:styleId="BodyTextIndentChar">
    <w:name w:val="Body Text Indent Char"/>
    <w:basedOn w:val="DefaultParagraphFont"/>
    <w:link w:val="BodyTextIndent"/>
    <w:rsid w:val="006C25E1"/>
    <w:rPr>
      <w:sz w:val="24"/>
    </w:rPr>
  </w:style>
  <w:style w:type="paragraph" w:styleId="ListParagraph">
    <w:name w:val="List Paragraph"/>
    <w:basedOn w:val="Normal"/>
    <w:uiPriority w:val="34"/>
    <w:qFormat/>
    <w:rsid w:val="00CB579A"/>
    <w:pPr>
      <w:ind w:left="720"/>
      <w:contextualSpacing/>
    </w:pPr>
  </w:style>
  <w:style w:type="character" w:styleId="UnresolvedMention">
    <w:name w:val="Unresolved Mention"/>
    <w:basedOn w:val="DefaultParagraphFont"/>
    <w:uiPriority w:val="99"/>
    <w:semiHidden/>
    <w:unhideWhenUsed/>
    <w:rsid w:val="008D0F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9582488">
      <w:bodyDiv w:val="1"/>
      <w:marLeft w:val="0"/>
      <w:marRight w:val="0"/>
      <w:marTop w:val="0"/>
      <w:marBottom w:val="0"/>
      <w:divBdr>
        <w:top w:val="none" w:sz="0" w:space="0" w:color="auto"/>
        <w:left w:val="none" w:sz="0" w:space="0" w:color="auto"/>
        <w:bottom w:val="none" w:sz="0" w:space="0" w:color="auto"/>
        <w:right w:val="none" w:sz="0" w:space="0" w:color="auto"/>
      </w:divBdr>
    </w:div>
    <w:div w:id="1010370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lison.neustein@hawaii.gov"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oleObject" Target="embeddings/oleObject1.bin"/><Relationship Id="rId1" Type="http://schemas.openxmlformats.org/officeDocument/2006/relationships/image" Target="media/image1.png"/><Relationship Id="rId6" Type="http://schemas.openxmlformats.org/officeDocument/2006/relationships/oleObject" Target="embeddings/oleObject3.bin"/><Relationship Id="rId5" Type="http://schemas.openxmlformats.org/officeDocument/2006/relationships/image" Target="media/image2.png"/><Relationship Id="rId4" Type="http://schemas.openxmlformats.org/officeDocument/2006/relationships/oleObject" Target="embeddings/oleObject2.bin"/></Relationships>
</file>

<file path=word/_rels/settings.xml.rels><?xml version="1.0" encoding="UTF-8" standalone="yes"?>
<Relationships xmlns="http://schemas.openxmlformats.org/package/2006/relationships"><Relationship Id="rId1" Type="http://schemas.openxmlformats.org/officeDocument/2006/relationships/attachedTemplate" Target="file:///L:\Templates\FORMS\00Div_KDLO.color.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Testimony Files" ma:contentTypeID="0x010100F7039BE36CF36346978167B489D0BB2601004FD35B7DBAF2C841A19723C065436E5A" ma:contentTypeVersion="25" ma:contentTypeDescription="" ma:contentTypeScope="" ma:versionID="4991a7c7f2ade8eb8dab443ec09e2348">
  <xsd:schema xmlns:xsd="http://www.w3.org/2001/XMLSchema" xmlns:xs="http://www.w3.org/2001/XMLSchema" xmlns:p="http://schemas.microsoft.com/office/2006/metadata/properties" xmlns:ns2="4494cc7c-873d-4c80-9650-25ed479db56e" xmlns:ns3="dddaac39-2ccc-4bfe-b3bd-02023b10a30a" xmlns:ns4="dd05a99a-bbab-4618-aea6-3d18d233e1f2" targetNamespace="http://schemas.microsoft.com/office/2006/metadata/properties" ma:root="true" ma:fieldsID="d3b9346c15cb7d8a6f7056c313cec422" ns2:_="" ns3:_="" ns4:_="">
    <xsd:import namespace="4494cc7c-873d-4c80-9650-25ed479db56e"/>
    <xsd:import namespace="dddaac39-2ccc-4bfe-b3bd-02023b10a30a"/>
    <xsd:import namespace="dd05a99a-bbab-4618-aea6-3d18d233e1f2"/>
    <xsd:element name="properties">
      <xsd:complexType>
        <xsd:sequence>
          <xsd:element name="documentManagement">
            <xsd:complexType>
              <xsd:all>
                <xsd:element ref="ns2:IWParentWebID" minOccurs="0"/>
                <xsd:element ref="ns2:IWParentListID" minOccurs="0"/>
                <xsd:element ref="ns2:IWParentItemID" minOccurs="0"/>
                <xsd:element ref="ns2:IWFieldName" minOccurs="0"/>
                <xsd:element ref="ns2:IWParentLink" minOccurs="0"/>
                <xsd:element ref="ns2:IWFormType" minOccurs="0"/>
                <xsd:element ref="ns2:Agency" minOccurs="0"/>
                <xsd:element ref="ns2:Committee" minOccurs="0"/>
                <xsd:element ref="ns3:DOAA_person" minOccurs="0"/>
                <xsd:element ref="ns2:Draft_No" minOccurs="0"/>
                <xsd:element ref="ns2:Hearing_Start" minOccurs="0"/>
                <xsd:element ref="ns2:Position" minOccurs="0"/>
                <xsd:element ref="ns4:IWSAPHistory" minOccurs="0"/>
                <xsd:element ref="ns4:Testimony_x0020_Columns" minOccurs="0"/>
                <xsd:element ref="ns4:Comment" minOccurs="0"/>
                <xsd:element ref="ns4:Comment_x003a_Testimony_x0020_Status_x0020_Text" minOccurs="0"/>
                <xsd:element ref="ns4:Comment_x003a_Testimony_x0020_Approval_x0020_Status_x0020_Text" minOccurs="0"/>
                <xsd:element ref="ns3:IsFinal" minOccurs="0"/>
                <xsd:element ref="ns2:Measure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IWParentWebID" ma:index="8" nillable="true" ma:displayName="IWParentWebID" ma:hidden="true" ma:internalName="IWParentWebID" ma:readOnly="false">
      <xsd:simpleType>
        <xsd:restriction base="dms:Text"/>
      </xsd:simpleType>
    </xsd:element>
    <xsd:element name="IWParentListID" ma:index="9" nillable="true" ma:displayName="IWParentListID" ma:hidden="true" ma:internalName="IWParentListID" ma:readOnly="false">
      <xsd:simpleType>
        <xsd:restriction base="dms:Text"/>
      </xsd:simpleType>
    </xsd:element>
    <xsd:element name="IWParentItemID" ma:index="10" nillable="true" ma:displayName="IWParentItemID" ma:hidden="true" ma:internalName="IWParentItemID" ma:readOnly="false">
      <xsd:simpleType>
        <xsd:restriction base="dms:Text"/>
      </xsd:simpleType>
    </xsd:element>
    <xsd:element name="IWFieldName" ma:index="11" nillable="true" ma:displayName="IWFieldName" ma:hidden="true" ma:internalName="IWFieldName" ma:readOnly="false">
      <xsd:simpleType>
        <xsd:restriction base="dms:Text"/>
      </xsd:simpleType>
    </xsd:element>
    <xsd:element name="IWParentLink" ma:index="12" nillable="true" ma:displayName="IWParentLink" ma:hidden="true" ma:internalName="IWParentLink"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IWFormType" ma:index="13" nillable="true" ma:displayName="IWFormType" ma:hidden="true" ma:internalName="IWFormType" ma:readOnly="false">
      <xsd:simpleType>
        <xsd:restriction base="dms:Text"/>
      </xsd:simpleType>
    </xsd:element>
    <xsd:element name="Agency" ma:index="14" nillable="true" ma:displayName="Dept" ma:hidden="true" ma:internalName="Agency" ma:readOnly="false">
      <xsd:simpleType>
        <xsd:restriction base="dms:Text">
          <xsd:maxLength value="255"/>
        </xsd:restriction>
      </xsd:simpleType>
    </xsd:element>
    <xsd:element name="Committee" ma:index="15" nillable="true" ma:displayName="Committee" ma:hidden="true" ma:internalName="Committee" ma:readOnly="false">
      <xsd:simpleType>
        <xsd:restriction base="dms:Text">
          <xsd:maxLength value="255"/>
        </xsd:restriction>
      </xsd:simpleType>
    </xsd:element>
    <xsd:element name="Draft_No" ma:index="17" nillable="true" ma:displayName="Draft No" ma:description="The current draft of the bill" ma:hidden="true" ma:internalName="Draft_No" ma:readOnly="false">
      <xsd:simpleType>
        <xsd:restriction base="dms:Text">
          <xsd:maxLength value="255"/>
        </xsd:restriction>
      </xsd:simpleType>
    </xsd:element>
    <xsd:element name="Hearing_Start" ma:index="18" nillable="true" ma:displayName="Hearing Start" ma:format="DateTime" ma:hidden="true" ma:internalName="Hearing_Start" ma:readOnly="false">
      <xsd:simpleType>
        <xsd:restriction base="dms:DateTime"/>
      </xsd:simpleType>
    </xsd:element>
    <xsd:element name="Position" ma:index="19" nillable="true" ma:displayName="Position" ma:description="Position related to the hearing" ma:format="Dropdown" ma:hidden="true" ma:internalName="Position" ma:readOnly="false">
      <xsd:simpleType>
        <xsd:restriction base="dms:Choice">
          <xsd:enumeration value="Support"/>
          <xsd:enumeration value="Oppose"/>
          <xsd:enumeration value="Comments"/>
          <xsd:enumeration value="No Position"/>
        </xsd:restriction>
      </xsd:simpleType>
    </xsd:element>
    <xsd:element name="MeasureName" ma:index="26" nillable="true" ma:displayName="Measure Name" ma:description="6 character name of the measure." ma:hidden="true" ma:internalName="Measure_x0020_Name" ma:readOnly="false">
      <xsd:simpleType>
        <xsd:restriction base="dms:Text">
          <xsd:maxLength value="6"/>
        </xsd:restriction>
      </xsd:simpleType>
    </xsd:element>
  </xsd:schema>
  <xsd:schema xmlns:xsd="http://www.w3.org/2001/XMLSchema" xmlns:xs="http://www.w3.org/2001/XMLSchema" xmlns:dms="http://schemas.microsoft.com/office/2006/documentManagement/types" xmlns:pc="http://schemas.microsoft.com/office/infopath/2007/PartnerControls" targetNamespace="dddaac39-2ccc-4bfe-b3bd-02023b10a30a" elementFormDefault="qualified">
    <xsd:import namespace="http://schemas.microsoft.com/office/2006/documentManagement/types"/>
    <xsd:import namespace="http://schemas.microsoft.com/office/infopath/2007/PartnerControls"/>
    <xsd:element name="DOAA_person" ma:index="16" nillable="true" ma:displayName="DOAA" ma:hidden="true" ma:list="UserInfo" ma:SharePointGroup="0" ma:internalName="DOAA_pers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sFinal" ma:index="25" nillable="true" ma:displayName="IsFinal" ma:hidden="true" ma:internalName="IsFinal"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d05a99a-bbab-4618-aea6-3d18d233e1f2" elementFormDefault="qualified">
    <xsd:import namespace="http://schemas.microsoft.com/office/2006/documentManagement/types"/>
    <xsd:import namespace="http://schemas.microsoft.com/office/infopath/2007/PartnerControls"/>
    <xsd:element name="IWSAPHistory" ma:index="20" nillable="true" ma:displayName="IWSAPHistory" ma:internalName="IWSAPHistory" ma:readOnly="false">
      <xsd:simpleType>
        <xsd:restriction base="dms:Text"/>
      </xsd:simpleType>
    </xsd:element>
    <xsd:element name="Testimony_x0020_Columns" ma:index="21" nillable="true" ma:displayName="Testimony Columns" ma:format="Hyperlink" ma:internalName="Testimony_x0020_Columns"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Comment" ma:index="22" nillable="true" ma:displayName="Comments" ma:hidden="true" ma:list="{b1d440af-e926-4ad9-8a3f-51963116810c}" ma:internalName="Comment" ma:readOnly="false" ma:showField="Title">
      <xsd:simpleType>
        <xsd:restriction base="dms:Lookup"/>
      </xsd:simpleType>
    </xsd:element>
    <xsd:element name="Comment_x003a_Testimony_x0020_Status_x0020_Text" ma:index="23" nillable="true" ma:displayName="Comment:Testimony Status Text" ma:list="{b1d440af-e926-4ad9-8a3f-51963116810c}" ma:internalName="Comment_x003a_Testimony_x0020_Status_x0020_Text" ma:readOnly="true" ma:showField="Testimony_x0020_Status_x0020_Tex" ma:web="dddaac39-2ccc-4bfe-b3bd-02023b10a30a">
      <xsd:simpleType>
        <xsd:restriction base="dms:Lookup"/>
      </xsd:simpleType>
    </xsd:element>
    <xsd:element name="Comment_x003a_Testimony_x0020_Approval_x0020_Status_x0020_Text" ma:index="24" nillable="true" ma:displayName="Comment:Testimony Approval Status Text" ma:list="{b1d440af-e926-4ad9-8a3f-51963116810c}" ma:internalName="Comment_x003a_Testimony_x0020_Approval_x0020_Status_x0020_Text" ma:readOnly="true" ma:showField="Testimony_x0020_Approval_x0020_S" ma:web="dddaac39-2ccc-4bfe-b3bd-02023b10a30a">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Measu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WParentListID xmlns="4494cc7c-873d-4c80-9650-25ed479db56e">b1d440af-e926-4ad9-8a3f-51963116810c</IWParentListID>
    <Draft_No xmlns="4494cc7c-873d-4c80-9650-25ed479db56e" xsi:nil="true"/>
    <Comment xmlns="dd05a99a-bbab-4618-aea6-3d18d233e1f2">309</Comment>
    <IWParentWebID xmlns="4494cc7c-873d-4c80-9650-25ed479db56e">dddaac39-2ccc-4bfe-b3bd-02023b10a30a</IWParentWebID>
    <MeasureName xmlns="4494cc7c-873d-4c80-9650-25ed479db56e">HB0619</MeasureName>
    <Hearing_Start xmlns="4494cc7c-873d-4c80-9650-25ed479db56e" xsi:nil="true"/>
    <Committee xmlns="4494cc7c-873d-4c80-9650-25ed479db56e" xsi:nil="true"/>
    <IWParentLink xmlns="4494cc7c-873d-4c80-9650-25ed479db56e">
      <Url>https://hawaiioimt.sharepoint.com/sites/ltlnr/_layouts/15/listform.aspx?PageType=4&amp;ListId=b1d440af-e926-4ad9-8a3f-51963116810c&amp;ID=309</Url>
      <Description>Parent Item</Description>
    </IWParentLink>
    <Testimony_x0020_Columns xmlns="dd05a99a-bbab-4618-aea6-3d18d233e1f2">
      <Url>https://hawaiioimt.sharepoint.com/sites/ltlnr/_layouts/15/wrkstat.aspx?List=dd05a99a-bbab-4618-aea6-3d18d233e1f2&amp;WorkflowInstanceName=8aa6bd11-1ae7-4164-8605-c3d4a9a1b1ca</Url>
      <Description>Completed</Description>
    </Testimony_x0020_Columns>
    <IsFinal xmlns="dddaac39-2ccc-4bfe-b3bd-02023b10a30a">Final</IsFinal>
    <IWParentItemID xmlns="4494cc7c-873d-4c80-9650-25ed479db56e">a47d74cb-f81a-8834-72a5-6481a496466a</IWParentItemID>
    <Position xmlns="4494cc7c-873d-4c80-9650-25ed479db56e" xsi:nil="true"/>
    <DOAA_person xmlns="dddaac39-2ccc-4bfe-b3bd-02023b10a30a">
      <UserInfo>
        <DisplayName/>
        <AccountId xsi:nil="true"/>
        <AccountType/>
      </UserInfo>
    </DOAA_person>
    <Agency xmlns="4494cc7c-873d-4c80-9650-25ed479db56e" xsi:nil="true"/>
    <IWFormType xmlns="4494cc7c-873d-4c80-9650-25ed479db56e">edit</IWFormType>
    <IWSAPHistory xmlns="dd05a99a-bbab-4618-aea6-3d18d233e1f2" xsi:nil="true"/>
    <IWFieldName xmlns="4494cc7c-873d-4c80-9650-25ed479db56e">Testimonies_x0020_and_x0020_Rela</IWFieldName>
  </documentManagement>
</p:properties>
</file>

<file path=customXml/itemProps1.xml><?xml version="1.0" encoding="utf-8"?>
<ds:datastoreItem xmlns:ds="http://schemas.openxmlformats.org/officeDocument/2006/customXml" ds:itemID="{00E448FF-9385-4C66-AA47-7846958FAF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94cc7c-873d-4c80-9650-25ed479db56e"/>
    <ds:schemaRef ds:uri="dddaac39-2ccc-4bfe-b3bd-02023b10a30a"/>
    <ds:schemaRef ds:uri="dd05a99a-bbab-4618-aea6-3d18d233e1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D027F0-1335-44F2-95E0-51D80E876325}">
  <ds:schemaRefs>
    <ds:schemaRef ds:uri="http://schemas.microsoft.com/office/2006/metadata/longProperties"/>
  </ds:schemaRefs>
</ds:datastoreItem>
</file>

<file path=customXml/itemProps3.xml><?xml version="1.0" encoding="utf-8"?>
<ds:datastoreItem xmlns:ds="http://schemas.openxmlformats.org/officeDocument/2006/customXml" ds:itemID="{77316D2A-0CAA-4110-A366-1212625D7D0C}">
  <ds:schemaRefs>
    <ds:schemaRef ds:uri="http://schemas.microsoft.com/sharepoint/v3/contenttype/forms"/>
  </ds:schemaRefs>
</ds:datastoreItem>
</file>

<file path=customXml/itemProps4.xml><?xml version="1.0" encoding="utf-8"?>
<ds:datastoreItem xmlns:ds="http://schemas.openxmlformats.org/officeDocument/2006/customXml" ds:itemID="{A6F33508-8B12-488C-A83F-A6E902539625}">
  <ds:schemaRefs>
    <ds:schemaRef ds:uri="http://schemas.microsoft.com/office/2006/metadata/properties"/>
    <ds:schemaRef ds:uri="http://schemas.microsoft.com/office/infopath/2007/PartnerControls"/>
    <ds:schemaRef ds:uri="4494cc7c-873d-4c80-9650-25ed479db56e"/>
    <ds:schemaRef ds:uri="dd05a99a-bbab-4618-aea6-3d18d233e1f2"/>
    <ds:schemaRef ds:uri="dddaac39-2ccc-4bfe-b3bd-02023b10a30a"/>
  </ds:schemaRefs>
</ds:datastoreItem>
</file>

<file path=docProps/app.xml><?xml version="1.0" encoding="utf-8"?>
<Properties xmlns="http://schemas.openxmlformats.org/officeDocument/2006/extended-properties" xmlns:vt="http://schemas.openxmlformats.org/officeDocument/2006/docPropsVTypes">
  <Template>00Div_KDLO.color</Template>
  <TotalTime>1</TotalTime>
  <Pages>2</Pages>
  <Words>433</Words>
  <Characters>2472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HB619</vt:lpstr>
    </vt:vector>
  </TitlesOfParts>
  <Company>State of Hawaii</Company>
  <LinksUpToDate>false</LinksUpToDate>
  <CharactersWithSpaces>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HB619</dc:title>
  <dc:creator>Wesley T. Matsunaga</dc:creator>
  <cp:lastModifiedBy>Neustein, Alison</cp:lastModifiedBy>
  <cp:revision>2</cp:revision>
  <cp:lastPrinted>2020-09-28T17:39:00Z</cp:lastPrinted>
  <dcterms:created xsi:type="dcterms:W3CDTF">2024-08-06T21:21:00Z</dcterms:created>
  <dcterms:modified xsi:type="dcterms:W3CDTF">2024-08-06T21:21:00Z</dcterms:modified>
</cp:coreProperties>
</file>